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52"/>
          <w:szCs w:val="72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52"/>
          <w:szCs w:val="72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52"/>
          <w:szCs w:val="72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52"/>
          <w:szCs w:val="72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72"/>
        </w:rPr>
        <w:t>研究生</w:t>
      </w:r>
      <w:r>
        <w:rPr>
          <w:rFonts w:hint="eastAsia" w:ascii="微软雅黑" w:hAnsi="微软雅黑" w:eastAsia="微软雅黑" w:cs="微软雅黑"/>
          <w:b/>
          <w:bCs/>
          <w:sz w:val="52"/>
          <w:szCs w:val="72"/>
          <w:lang w:val="en-US" w:eastAsia="zh-CN"/>
        </w:rPr>
        <w:t>招生</w:t>
      </w:r>
      <w:r>
        <w:rPr>
          <w:rFonts w:hint="eastAsia" w:ascii="微软雅黑" w:hAnsi="微软雅黑" w:eastAsia="微软雅黑" w:cs="微软雅黑"/>
          <w:b/>
          <w:bCs/>
          <w:sz w:val="52"/>
          <w:szCs w:val="72"/>
        </w:rPr>
        <w:t>管理系统</w:t>
      </w:r>
    </w:p>
    <w:p>
      <w:pPr>
        <w:jc w:val="center"/>
        <w:rPr>
          <w:rFonts w:ascii="微软雅黑" w:hAnsi="微软雅黑" w:eastAsia="微软雅黑" w:cs="微软雅黑"/>
          <w:b/>
          <w:bCs/>
          <w:sz w:val="52"/>
          <w:szCs w:val="72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72"/>
        </w:rPr>
        <w:t xml:space="preserve"> (</w:t>
      </w:r>
      <w:r>
        <w:rPr>
          <w:rFonts w:hint="eastAsia" w:ascii="微软雅黑" w:hAnsi="微软雅黑" w:eastAsia="微软雅黑" w:cs="微软雅黑"/>
          <w:b/>
          <w:bCs/>
          <w:sz w:val="52"/>
          <w:szCs w:val="72"/>
          <w:lang w:val="en-US" w:eastAsia="zh-CN"/>
        </w:rPr>
        <w:t>学生</w:t>
      </w:r>
      <w:r>
        <w:rPr>
          <w:rFonts w:hint="eastAsia" w:ascii="微软雅黑" w:hAnsi="微软雅黑" w:eastAsia="微软雅黑" w:cs="微软雅黑"/>
          <w:b/>
          <w:bCs/>
          <w:sz w:val="52"/>
          <w:szCs w:val="72"/>
        </w:rPr>
        <w:t>)操作手册</w:t>
      </w:r>
    </w:p>
    <w:p/>
    <w:p/>
    <w:p/>
    <w:p/>
    <w:p/>
    <w:p/>
    <w:p/>
    <w:p/>
    <w:p/>
    <w:p/>
    <w:p/>
    <w:p/>
    <w:p>
      <w:pPr>
        <w:jc w:val="center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杭州匡汇科技有限公司</w:t>
      </w:r>
    </w:p>
    <w:p>
      <w:pPr>
        <w:jc w:val="center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20</w:t>
      </w:r>
      <w:r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月</w:t>
      </w:r>
    </w:p>
    <w:p>
      <w:pP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</w:rPr>
      </w:pPr>
    </w:p>
    <w:p>
      <w:pPr>
        <w:pStyle w:val="14"/>
        <w:tabs>
          <w:tab w:val="right" w:leader="dot" w:pos="10456"/>
        </w:tabs>
        <w:spacing w:line="720" w:lineRule="auto"/>
        <w:jc w:val="center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未经授权请勿转载转发,违者必究！</w:t>
      </w:r>
    </w:p>
    <w:p>
      <w:pPr>
        <w:ind w:firstLine="3654" w:firstLineChars="700"/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52"/>
          <w:szCs w:val="52"/>
          <w:shd w:val="clear" w:color="auto" w:fill="FFFFFF"/>
          <w14:textFill>
            <w14:solidFill>
              <w14:schemeClr w14:val="tx1"/>
            </w14:solidFill>
          </w14:textFill>
        </w:rPr>
        <w:t>目录</w:t>
      </w: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instrText xml:space="preserve">TOC \o "1-3" \h \u </w:instrText>
      </w:r>
      <w: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_Toc21982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夏令营</w:t>
      </w:r>
      <w:r>
        <w:tab/>
      </w:r>
      <w:r>
        <w:fldChar w:fldCharType="begin"/>
      </w:r>
      <w:r>
        <w:instrText xml:space="preserve"> PAGEREF _Toc21982 \h </w:instrText>
      </w:r>
      <w:r>
        <w:fldChar w:fldCharType="separate"/>
      </w:r>
      <w:r>
        <w:t>3</w:t>
      </w:r>
      <w:r>
        <w:fldChar w:fldCharType="end"/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_Toc26412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注册账户</w:t>
      </w:r>
      <w:r>
        <w:tab/>
      </w:r>
      <w:r>
        <w:fldChar w:fldCharType="begin"/>
      </w:r>
      <w:r>
        <w:instrText xml:space="preserve"> PAGEREF _Toc26412 \h </w:instrText>
      </w:r>
      <w:r>
        <w:fldChar w:fldCharType="separate"/>
      </w:r>
      <w:r>
        <w:t>3</w:t>
      </w:r>
      <w:r>
        <w:fldChar w:fldCharType="end"/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_Toc30835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用户登录</w:t>
      </w:r>
      <w:r>
        <w:tab/>
      </w:r>
      <w:r>
        <w:fldChar w:fldCharType="begin"/>
      </w:r>
      <w:r>
        <w:instrText xml:space="preserve"> PAGEREF _Toc30835 \h </w:instrText>
      </w:r>
      <w:r>
        <w:fldChar w:fldCharType="separate"/>
      </w:r>
      <w:r>
        <w:t>4</w:t>
      </w:r>
      <w:r>
        <w:fldChar w:fldCharType="end"/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_Toc14911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夏令营申请</w:t>
      </w:r>
      <w:r>
        <w:tab/>
      </w:r>
      <w:r>
        <w:fldChar w:fldCharType="begin"/>
      </w:r>
      <w:r>
        <w:instrText xml:space="preserve"> PAGEREF _Toc14911 \h </w:instrText>
      </w:r>
      <w:r>
        <w:fldChar w:fldCharType="separate"/>
      </w:r>
      <w:r>
        <w:t>4</w:t>
      </w:r>
      <w:r>
        <w:fldChar w:fldCharType="end"/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_Toc1125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夏令营修改</w:t>
      </w:r>
      <w:r>
        <w:tab/>
      </w:r>
      <w:r>
        <w:fldChar w:fldCharType="begin"/>
      </w:r>
      <w:r>
        <w:instrText xml:space="preserve"> PAGEREF _Toc1125 \h </w:instrText>
      </w:r>
      <w:r>
        <w:fldChar w:fldCharType="separate"/>
      </w:r>
      <w:r>
        <w:t>6</w:t>
      </w:r>
      <w:r>
        <w:fldChar w:fldCharType="end"/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_Toc26112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夏令营（学生确认）</w:t>
      </w:r>
      <w:r>
        <w:tab/>
      </w:r>
      <w:r>
        <w:fldChar w:fldCharType="begin"/>
      </w:r>
      <w:r>
        <w:instrText xml:space="preserve"> PAGEREF _Toc26112 \h </w:instrText>
      </w:r>
      <w:r>
        <w:fldChar w:fldCharType="separate"/>
      </w:r>
      <w:r>
        <w:t>8</w:t>
      </w:r>
      <w:r>
        <w:fldChar w:fldCharType="end"/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_Toc29946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忘记密码</w:t>
      </w:r>
      <w:r>
        <w:tab/>
      </w:r>
      <w:r>
        <w:fldChar w:fldCharType="begin"/>
      </w:r>
      <w:r>
        <w:instrText xml:space="preserve"> PAGEREF _Toc29946 \h </w:instrText>
      </w:r>
      <w:r>
        <w:fldChar w:fldCharType="separate"/>
      </w:r>
      <w:r>
        <w:t>8</w:t>
      </w:r>
      <w:r>
        <w:fldChar w:fldCharType="end"/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jc w:val="left"/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br w:type="page"/>
      </w:r>
      <w:bookmarkStart w:id="7" w:name="_GoBack"/>
      <w:bookmarkEnd w:id="7"/>
    </w:p>
    <w:p>
      <w:pPr>
        <w:pStyle w:val="2"/>
        <w:bidi w:val="0"/>
        <w:rPr>
          <w:rFonts w:hint="default"/>
          <w:lang w:val="en-US" w:eastAsia="zh-CN"/>
        </w:rPr>
      </w:pPr>
      <w:bookmarkStart w:id="0" w:name="_Toc21982"/>
      <w:r>
        <w:rPr>
          <w:rFonts w:hint="eastAsia"/>
          <w:lang w:val="en-US" w:eastAsia="zh-CN"/>
        </w:rPr>
        <w:t>夏令营</w:t>
      </w:r>
      <w:bookmarkEnd w:id="0"/>
    </w:p>
    <w:p>
      <w:pPr>
        <w:pStyle w:val="3"/>
        <w:bidi w:val="0"/>
        <w:rPr>
          <w:rFonts w:hint="default"/>
          <w:lang w:val="en-US" w:eastAsia="zh-CN"/>
        </w:rPr>
      </w:pPr>
      <w:bookmarkStart w:id="1" w:name="_Toc26412"/>
      <w:r>
        <w:rPr>
          <w:rFonts w:hint="eastAsia"/>
          <w:lang w:val="en-US" w:eastAsia="zh-CN"/>
        </w:rPr>
        <w:t>注册账户</w:t>
      </w:r>
      <w:bookmarkEnd w:id="1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第一步：浏览器访问招生管理系统，进入登录界面，点击“注册账户”按钮，跳转至注册页面。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7800" cy="2108200"/>
            <wp:effectExtent l="0" t="0" r="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第二步：在注册页面，需要录入姓名、证件号码、密码、邮箱、验证码等信息，最后点击注册按钮即可。（</w:t>
      </w:r>
      <w:r>
        <w:rPr>
          <w:rFonts w:hint="eastAsia"/>
          <w:color w:val="FF0000"/>
          <w:lang w:val="en-US" w:eastAsia="zh-CN"/>
        </w:rPr>
        <w:t>其中密码是由8位数字、大小写字母和特殊符号组成!</w:t>
      </w:r>
      <w:r>
        <w:rPr>
          <w:rFonts w:hint="eastAsia"/>
          <w:lang w:val="en-US" w:eastAsia="zh-CN"/>
        </w:rPr>
        <w:t>）</w:t>
      </w:r>
    </w:p>
    <w:p>
      <w:r>
        <w:drawing>
          <wp:inline distT="0" distB="0" distL="114300" distR="114300">
            <wp:extent cx="5261610" cy="2145665"/>
            <wp:effectExtent l="0" t="0" r="1143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注册完成后，会出现你的账户注册成功页面，点击“返回首页”按钮，跳转登录界面。</w:t>
      </w:r>
    </w:p>
    <w:p>
      <w:r>
        <w:drawing>
          <wp:inline distT="0" distB="0" distL="114300" distR="114300">
            <wp:extent cx="5258435" cy="1869440"/>
            <wp:effectExtent l="0" t="0" r="1460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2" w:name="_Toc30835"/>
      <w:r>
        <w:rPr>
          <w:rFonts w:hint="eastAsia"/>
          <w:lang w:val="en-US" w:eastAsia="zh-CN"/>
        </w:rPr>
        <w:t>用户登录</w:t>
      </w:r>
      <w:bookmarkEnd w:id="2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第一步：在登录界面，输入证件号码、密码以及验证码，点击“登录”按钮即可。页面跳转到学生夏令营列表页面。</w:t>
      </w:r>
    </w:p>
    <w:p>
      <w:r>
        <w:drawing>
          <wp:inline distT="0" distB="0" distL="114300" distR="114300">
            <wp:extent cx="5261610" cy="1850390"/>
            <wp:effectExtent l="0" t="0" r="1143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3" w:name="_Toc14911"/>
      <w:r>
        <w:rPr>
          <w:rFonts w:hint="eastAsia"/>
          <w:lang w:val="en-US" w:eastAsia="zh-CN"/>
        </w:rPr>
        <w:t>夏令营申请</w:t>
      </w:r>
      <w:bookmarkEnd w:id="3"/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第一步：点击“申请”按钮，进入申请详情页。</w:t>
      </w:r>
    </w:p>
    <w:p>
      <w:r>
        <w:drawing>
          <wp:inline distT="0" distB="0" distL="114300" distR="114300">
            <wp:extent cx="5266690" cy="755015"/>
            <wp:effectExtent l="0" t="0" r="635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在夏令营申请页面，维护好基本信息、报考信息，最后勾选最下方的“本人保证”一行，点击“提交申请”按钮即可。</w:t>
      </w:r>
    </w:p>
    <w:p>
      <w:r>
        <w:drawing>
          <wp:inline distT="0" distB="0" distL="114300" distR="114300">
            <wp:extent cx="5266055" cy="1924685"/>
            <wp:effectExtent l="0" t="0" r="698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79040"/>
            <wp:effectExtent l="0" t="0" r="635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106930"/>
            <wp:effectExtent l="0" t="0" r="635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注意：（新增页面字段）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1、</w:t>
      </w:r>
      <w:r>
        <w:rPr>
          <w:rFonts w:hint="default"/>
          <w:color w:val="FF0000"/>
          <w:lang w:val="en-US" w:eastAsia="zh-CN"/>
        </w:rPr>
        <w:t>意向学院：学院开放报名专业中，开放且在报名时间内，才显示对应学院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2、</w:t>
      </w:r>
      <w:r>
        <w:rPr>
          <w:rFonts w:hint="default"/>
          <w:color w:val="FF0000"/>
          <w:lang w:val="en-US" w:eastAsia="zh-CN"/>
        </w:rPr>
        <w:t>意向攻读类别：下拉只显示开放报名时间设置页面该学院开放状态下的硕士或博士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3、</w:t>
      </w:r>
      <w:r>
        <w:rPr>
          <w:rFonts w:hint="default"/>
          <w:color w:val="FF0000"/>
          <w:lang w:val="en-US" w:eastAsia="zh-CN"/>
        </w:rPr>
        <w:t>学位类别：下拉只显示开放报名时间设置页面该学院开放状态下的学位类别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4、</w:t>
      </w:r>
      <w:r>
        <w:rPr>
          <w:rFonts w:hint="default"/>
          <w:color w:val="FF0000"/>
          <w:lang w:val="en-US" w:eastAsia="zh-CN"/>
        </w:rPr>
        <w:t>意向专业：和意向学院、意向攻读类别、学位类别级联，下拉只显示开放的二级学科或专业领域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5、</w:t>
      </w:r>
      <w:r>
        <w:rPr>
          <w:rFonts w:hint="default"/>
          <w:color w:val="FF0000"/>
          <w:lang w:val="en-US" w:eastAsia="zh-CN"/>
        </w:rPr>
        <w:t>攻读方向：和意向专业级联，下拉只显示开放的二级学科或专业领域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6、</w:t>
      </w:r>
      <w:r>
        <w:rPr>
          <w:rFonts w:hint="default"/>
          <w:color w:val="FF0000"/>
          <w:lang w:val="en-US" w:eastAsia="zh-CN"/>
        </w:rPr>
        <w:t>项目制：学位类别为专业学位才显示，学术学位不显示。和攻读方向级联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7、</w:t>
      </w:r>
      <w:r>
        <w:rPr>
          <w:rFonts w:hint="default"/>
          <w:color w:val="FF0000"/>
          <w:lang w:val="en-US" w:eastAsia="zh-CN"/>
        </w:rPr>
        <w:t>二级单位：开放报名专业中是否按二级单位报名为是才显示该字段，为否不显示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8、附件材料(文件格式为PDF或Zip,小于10MB)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9、(文件格式为PDF或Zip,小于10MB)</w:t>
      </w:r>
    </w:p>
    <w:p/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第三步：当夏令营申请完成后，会在列表页面出现申请的信息。可以通过点击“查看”按钮，进入详情页查看申请信息。</w:t>
      </w:r>
    </w:p>
    <w:p>
      <w:r>
        <w:drawing>
          <wp:inline distT="0" distB="0" distL="114300" distR="114300">
            <wp:extent cx="5266690" cy="1205865"/>
            <wp:effectExtent l="0" t="0" r="635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6690" cy="1923415"/>
            <wp:effectExtent l="0" t="0" r="635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第四步：如果下载申请信息，点击列表中的“下载申请表”按钮即可。</w:t>
      </w:r>
    </w:p>
    <w:p>
      <w:r>
        <w:drawing>
          <wp:inline distT="0" distB="0" distL="114300" distR="114300">
            <wp:extent cx="5266690" cy="1199515"/>
            <wp:effectExtent l="0" t="0" r="635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bidi w:val="0"/>
        <w:rPr>
          <w:rFonts w:hint="eastAsia"/>
          <w:lang w:val="en-US" w:eastAsia="zh-CN"/>
        </w:rPr>
      </w:pPr>
      <w:bookmarkStart w:id="4" w:name="_Toc1125"/>
      <w:r>
        <w:rPr>
          <w:rFonts w:hint="eastAsia"/>
          <w:lang w:val="en-US" w:eastAsia="zh-CN"/>
        </w:rPr>
        <w:t>夏令营修改</w:t>
      </w:r>
      <w:bookmarkEnd w:id="4"/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第一步：当学院意见=不同意，申请信息的“查看”按钮会变成“修改”按钮。通过点击“修改”按钮，进入修改页面。</w:t>
      </w:r>
    </w:p>
    <w:p>
      <w:r>
        <w:drawing>
          <wp:inline distT="0" distB="0" distL="114300" distR="114300">
            <wp:extent cx="5266690" cy="1170940"/>
            <wp:effectExtent l="0" t="0" r="635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第二步：进入修改页面后，待修改好信息后点击页面，最下方的“提交申请”按钮即可。</w:t>
      </w:r>
    </w:p>
    <w:p>
      <w:r>
        <w:drawing>
          <wp:inline distT="0" distB="0" distL="114300" distR="114300">
            <wp:extent cx="5267960" cy="1817370"/>
            <wp:effectExtent l="0" t="0" r="5080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797560"/>
            <wp:effectExtent l="0" t="0" r="4445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当修改提交后，列表的学院意见会更新成“未审核”，修改按钮更新成“查看”。</w:t>
      </w:r>
    </w:p>
    <w:p>
      <w:r>
        <w:drawing>
          <wp:inline distT="0" distB="0" distL="114300" distR="114300">
            <wp:extent cx="5262880" cy="1176655"/>
            <wp:effectExtent l="0" t="0" r="10160" b="120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ind w:firstLine="420" w:firstLineChars="0"/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注意：当学院意见=不同意，点击“申请”按钮，会出现“夏令营已申请，若学院未通过需再次提交，请在原申请表单中修改再提交！”的提示。并且申请信息的“查看”按钮会变成“修改”按钮。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224280"/>
            <wp:effectExtent l="0" t="0" r="6350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bidi w:val="0"/>
        <w:rPr>
          <w:rFonts w:hint="default"/>
          <w:lang w:val="en-US" w:eastAsia="zh-CN"/>
        </w:rPr>
      </w:pPr>
      <w:bookmarkStart w:id="5" w:name="_Toc26112"/>
      <w:r>
        <w:rPr>
          <w:rFonts w:hint="eastAsia"/>
          <w:lang w:val="en-US" w:eastAsia="zh-CN"/>
        </w:rPr>
        <w:t>夏令营（学生确认）</w:t>
      </w:r>
      <w:bookmarkEnd w:id="5"/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第一步：点击“参加”、“不参加”按钮，即可完成确认操作。</w:t>
      </w:r>
    </w:p>
    <w:p>
      <w:r>
        <w:drawing>
          <wp:inline distT="0" distB="0" distL="114300" distR="114300">
            <wp:extent cx="5273675" cy="2120900"/>
            <wp:effectExtent l="0" t="0" r="14605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</w:t>
      </w:r>
    </w:p>
    <w:p>
      <w:pPr>
        <w:numPr>
          <w:ilvl w:val="0"/>
          <w:numId w:val="1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只有学院意见=同意参加、评审结果=未评审的状态下才会显示学生确认按钮，否则（其他状态下）不显示学生确认的操作按钮</w:t>
      </w:r>
    </w:p>
    <w:p>
      <w:pPr>
        <w:numPr>
          <w:ilvl w:val="0"/>
          <w:numId w:val="1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营员评审有结果后，学生确认不能再改</w:t>
      </w:r>
    </w:p>
    <w:p>
      <w:pPr>
        <w:numPr>
          <w:ilvl w:val="0"/>
          <w:numId w:val="1"/>
        </w:numPr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t>点申请</w:t>
      </w:r>
      <w:r>
        <w:rPr>
          <w:rFonts w:hint="eastAsia"/>
          <w:color w:val="FF0000"/>
          <w:lang w:val="en-US" w:eastAsia="zh-CN"/>
        </w:rPr>
        <w:t>按钮</w:t>
      </w:r>
      <w:r>
        <w:rPr>
          <w:rFonts w:hint="default"/>
          <w:color w:val="FF0000"/>
          <w:lang w:val="en-US" w:eastAsia="zh-CN"/>
        </w:rPr>
        <w:t>时，夏令营开关打开状态下才能申请</w:t>
      </w:r>
      <w:r>
        <w:rPr>
          <w:rFonts w:hint="eastAsia"/>
          <w:color w:val="FF0000"/>
          <w:lang w:val="en-US" w:eastAsia="zh-CN"/>
        </w:rPr>
        <w:t>，否则会出现“夏令营报名已关闭”的提示</w:t>
      </w:r>
    </w:p>
    <w:p>
      <w:pPr>
        <w:numPr>
          <w:ilvl w:val="0"/>
          <w:numId w:val="1"/>
        </w:numPr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t>我的消息来源于学院处理页面的统一留言</w:t>
      </w:r>
      <w:r>
        <w:rPr>
          <w:rFonts w:hint="eastAsia"/>
          <w:color w:val="FF0000"/>
          <w:lang w:val="en-US" w:eastAsia="zh-CN"/>
        </w:rPr>
        <w:t>，</w:t>
      </w:r>
      <w:r>
        <w:rPr>
          <w:rFonts w:hint="default"/>
          <w:color w:val="FF0000"/>
          <w:lang w:val="en-US" w:eastAsia="zh-CN"/>
        </w:rPr>
        <w:t>如果有消息</w:t>
      </w:r>
      <w:r>
        <w:rPr>
          <w:rFonts w:hint="eastAsia"/>
          <w:color w:val="FF0000"/>
          <w:lang w:val="en-US" w:eastAsia="zh-CN"/>
        </w:rPr>
        <w:t>，进入页面后，</w:t>
      </w:r>
      <w:r>
        <w:rPr>
          <w:rFonts w:hint="default"/>
          <w:color w:val="FF0000"/>
          <w:lang w:val="en-US" w:eastAsia="zh-CN"/>
        </w:rPr>
        <w:t>默认弹窗打开新消息，5秒内不能关闭</w:t>
      </w:r>
      <w:r>
        <w:rPr>
          <w:rFonts w:hint="eastAsia"/>
          <w:color w:val="FF0000"/>
          <w:lang w:val="en-US" w:eastAsia="zh-CN"/>
        </w:rPr>
        <w:t>。</w:t>
      </w:r>
    </w:p>
    <w:p>
      <w:pPr>
        <w:rPr>
          <w:rFonts w:hint="default"/>
          <w:color w:val="FF0000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6" w:name="_Toc29946"/>
      <w:r>
        <w:rPr>
          <w:rFonts w:hint="eastAsia"/>
          <w:lang w:val="en-US" w:eastAsia="zh-CN"/>
        </w:rPr>
        <w:t>忘记密码</w:t>
      </w:r>
      <w:bookmarkEnd w:id="6"/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第一步：在登录界面，点击“忘记密码”按钮。页面跳转到忘记密码-邮箱验证页面。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55260" cy="1831975"/>
            <wp:effectExtent l="0" t="0" r="254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第二步：在邮箱验证页面，录入邮箱，获取验证码，点击下一步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182816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第三步：在更改密码页面，录入新密码、确认密码后，点击“提交”按钮，即可完成更新密码的操作。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1685290"/>
            <wp:effectExtent l="0" t="0" r="635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提交后页面会跳转到完成界面。并且在 5秒后自动返回登录页面。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57800" cy="1877060"/>
            <wp:effectExtent l="0" t="0" r="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50950779"/>
      <w:docPartObj>
        <w:docPartGallery w:val="autotext"/>
      </w:docPartObj>
    </w:sdtPr>
    <w:sdtContent>
      <w:p>
        <w:pPr>
          <w:pStyle w:val="12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  <w:p>
    <w:pPr>
      <w:pStyle w:val="1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1050" w:firstLineChars="500"/>
      <w:jc w:val="left"/>
      <w:rPr>
        <w:rFonts w:ascii="微软雅黑" w:hAnsi="微软雅黑" w:eastAsia="微软雅黑" w:cs="微软雅黑"/>
        <w:b/>
        <w:bCs/>
        <w:sz w:val="52"/>
        <w:szCs w:val="72"/>
      </w:rPr>
    </w:pPr>
    <w:r>
      <w:rPr>
        <w:rFonts w:hint="eastAsia" w:cs="微软雅黑" w:asciiTheme="majorEastAsia" w:hAnsiTheme="majorEastAsia" w:eastAsiaTheme="majorEastAsia"/>
        <w:bCs/>
        <w:szCs w:val="21"/>
      </w:rPr>
      <w:t xml:space="preserve"> </w:t>
    </w:r>
    <w:r>
      <w:rPr>
        <w:rFonts w:cs="微软雅黑" w:asciiTheme="majorEastAsia" w:hAnsiTheme="majorEastAsia" w:eastAsiaTheme="majorEastAsia"/>
        <w:bCs/>
        <w:szCs w:val="21"/>
      </w:rPr>
      <w:t xml:space="preserve">                 </w:t>
    </w:r>
    <w:r>
      <w:rPr>
        <w:rFonts w:hint="eastAsia" w:cs="微软雅黑" w:asciiTheme="majorEastAsia" w:hAnsiTheme="majorEastAsia" w:eastAsiaTheme="majorEastAsia"/>
        <w:b/>
        <w:bCs/>
        <w:szCs w:val="21"/>
      </w:rPr>
      <w:t>研究生</w:t>
    </w:r>
    <w:r>
      <w:rPr>
        <w:rFonts w:hint="eastAsia" w:cs="微软雅黑" w:asciiTheme="majorEastAsia" w:hAnsiTheme="majorEastAsia" w:eastAsiaTheme="majorEastAsia"/>
        <w:b/>
        <w:bCs/>
        <w:szCs w:val="21"/>
        <w:lang w:val="en-US" w:eastAsia="zh-CN"/>
      </w:rPr>
      <w:t>招生</w:t>
    </w:r>
    <w:r>
      <w:rPr>
        <w:rFonts w:hint="eastAsia" w:cs="微软雅黑" w:asciiTheme="majorEastAsia" w:hAnsiTheme="majorEastAsia" w:eastAsiaTheme="majorEastAsia"/>
        <w:b/>
        <w:bCs/>
        <w:szCs w:val="21"/>
      </w:rPr>
      <w:t>管理系统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2CC0AE"/>
    <w:multiLevelType w:val="singleLevel"/>
    <w:tmpl w:val="9E2CC0A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4MjFlZDg4ODA1ZWU2OGU5ZTViMWIzNTFjMTFmZDIifQ=="/>
  </w:docVars>
  <w:rsids>
    <w:rsidRoot w:val="1F1F3BC1"/>
    <w:rsid w:val="00013654"/>
    <w:rsid w:val="000164CD"/>
    <w:rsid w:val="00016551"/>
    <w:rsid w:val="000169CF"/>
    <w:rsid w:val="0003330F"/>
    <w:rsid w:val="00033CE1"/>
    <w:rsid w:val="00065267"/>
    <w:rsid w:val="00077F21"/>
    <w:rsid w:val="000841BA"/>
    <w:rsid w:val="000A36CB"/>
    <w:rsid w:val="000B655A"/>
    <w:rsid w:val="000E0353"/>
    <w:rsid w:val="000E4D0C"/>
    <w:rsid w:val="000F5FB0"/>
    <w:rsid w:val="001060E9"/>
    <w:rsid w:val="0013411F"/>
    <w:rsid w:val="00140240"/>
    <w:rsid w:val="001561F0"/>
    <w:rsid w:val="00157234"/>
    <w:rsid w:val="001669D4"/>
    <w:rsid w:val="00166F81"/>
    <w:rsid w:val="001749AE"/>
    <w:rsid w:val="00185DB0"/>
    <w:rsid w:val="00192B84"/>
    <w:rsid w:val="001A4413"/>
    <w:rsid w:val="001A4440"/>
    <w:rsid w:val="001A51BF"/>
    <w:rsid w:val="001D231F"/>
    <w:rsid w:val="001D4F10"/>
    <w:rsid w:val="001F32F3"/>
    <w:rsid w:val="00233830"/>
    <w:rsid w:val="00242C54"/>
    <w:rsid w:val="00247343"/>
    <w:rsid w:val="002474AE"/>
    <w:rsid w:val="002524A1"/>
    <w:rsid w:val="00253108"/>
    <w:rsid w:val="002627F6"/>
    <w:rsid w:val="00262B17"/>
    <w:rsid w:val="0028559C"/>
    <w:rsid w:val="002A7785"/>
    <w:rsid w:val="002B3493"/>
    <w:rsid w:val="002C24D5"/>
    <w:rsid w:val="002C6A84"/>
    <w:rsid w:val="002E032F"/>
    <w:rsid w:val="002F4760"/>
    <w:rsid w:val="00311A5F"/>
    <w:rsid w:val="00335FDD"/>
    <w:rsid w:val="00351B47"/>
    <w:rsid w:val="00385D73"/>
    <w:rsid w:val="003A6F20"/>
    <w:rsid w:val="003C0E8F"/>
    <w:rsid w:val="003C6CB0"/>
    <w:rsid w:val="003C74F6"/>
    <w:rsid w:val="003E771F"/>
    <w:rsid w:val="004107D1"/>
    <w:rsid w:val="00435ADA"/>
    <w:rsid w:val="00443941"/>
    <w:rsid w:val="00452A74"/>
    <w:rsid w:val="00452F9A"/>
    <w:rsid w:val="00453728"/>
    <w:rsid w:val="004537DD"/>
    <w:rsid w:val="004552E6"/>
    <w:rsid w:val="00455B72"/>
    <w:rsid w:val="004563DF"/>
    <w:rsid w:val="00461CF0"/>
    <w:rsid w:val="00470EF8"/>
    <w:rsid w:val="00471549"/>
    <w:rsid w:val="004720D3"/>
    <w:rsid w:val="004771B4"/>
    <w:rsid w:val="00484460"/>
    <w:rsid w:val="00492B13"/>
    <w:rsid w:val="004A5D0F"/>
    <w:rsid w:val="004A7E14"/>
    <w:rsid w:val="004B5134"/>
    <w:rsid w:val="00507F13"/>
    <w:rsid w:val="00511384"/>
    <w:rsid w:val="0052248F"/>
    <w:rsid w:val="0052591D"/>
    <w:rsid w:val="00560282"/>
    <w:rsid w:val="005679B4"/>
    <w:rsid w:val="00573372"/>
    <w:rsid w:val="005813B7"/>
    <w:rsid w:val="00582FAC"/>
    <w:rsid w:val="0059272F"/>
    <w:rsid w:val="005A70A9"/>
    <w:rsid w:val="005C3421"/>
    <w:rsid w:val="005E1BF5"/>
    <w:rsid w:val="005F481F"/>
    <w:rsid w:val="005F56C7"/>
    <w:rsid w:val="00607561"/>
    <w:rsid w:val="00652FB9"/>
    <w:rsid w:val="00660509"/>
    <w:rsid w:val="0066277C"/>
    <w:rsid w:val="00676A4C"/>
    <w:rsid w:val="006A2D33"/>
    <w:rsid w:val="006B15EF"/>
    <w:rsid w:val="006C490B"/>
    <w:rsid w:val="006C678D"/>
    <w:rsid w:val="006F289E"/>
    <w:rsid w:val="006F45CB"/>
    <w:rsid w:val="00701593"/>
    <w:rsid w:val="00712DE2"/>
    <w:rsid w:val="0071331F"/>
    <w:rsid w:val="00714664"/>
    <w:rsid w:val="00716496"/>
    <w:rsid w:val="00721942"/>
    <w:rsid w:val="00732B07"/>
    <w:rsid w:val="007576AB"/>
    <w:rsid w:val="0077069B"/>
    <w:rsid w:val="0077120B"/>
    <w:rsid w:val="007A6B80"/>
    <w:rsid w:val="007D5D67"/>
    <w:rsid w:val="00817CF8"/>
    <w:rsid w:val="0082149F"/>
    <w:rsid w:val="008422F8"/>
    <w:rsid w:val="00856E51"/>
    <w:rsid w:val="008577DA"/>
    <w:rsid w:val="00886AE9"/>
    <w:rsid w:val="00886F2D"/>
    <w:rsid w:val="00887F70"/>
    <w:rsid w:val="00896006"/>
    <w:rsid w:val="008A4097"/>
    <w:rsid w:val="008B0727"/>
    <w:rsid w:val="008B256A"/>
    <w:rsid w:val="008B7A23"/>
    <w:rsid w:val="008C4C44"/>
    <w:rsid w:val="008C5A7C"/>
    <w:rsid w:val="008D4FAC"/>
    <w:rsid w:val="008F6EB2"/>
    <w:rsid w:val="00900BD9"/>
    <w:rsid w:val="00902C2A"/>
    <w:rsid w:val="0090501E"/>
    <w:rsid w:val="00917E3D"/>
    <w:rsid w:val="0092047A"/>
    <w:rsid w:val="00932221"/>
    <w:rsid w:val="009341F3"/>
    <w:rsid w:val="009360F6"/>
    <w:rsid w:val="00943EF3"/>
    <w:rsid w:val="009443B1"/>
    <w:rsid w:val="00946F53"/>
    <w:rsid w:val="00962046"/>
    <w:rsid w:val="0097008B"/>
    <w:rsid w:val="00981387"/>
    <w:rsid w:val="009A309A"/>
    <w:rsid w:val="009B4569"/>
    <w:rsid w:val="009B46AA"/>
    <w:rsid w:val="009C0A5E"/>
    <w:rsid w:val="009C3176"/>
    <w:rsid w:val="009C337D"/>
    <w:rsid w:val="009D1B7F"/>
    <w:rsid w:val="009E0A2F"/>
    <w:rsid w:val="009F0922"/>
    <w:rsid w:val="00A012BA"/>
    <w:rsid w:val="00A02939"/>
    <w:rsid w:val="00A152B4"/>
    <w:rsid w:val="00A25653"/>
    <w:rsid w:val="00A312E1"/>
    <w:rsid w:val="00A4013A"/>
    <w:rsid w:val="00A505E1"/>
    <w:rsid w:val="00A557DC"/>
    <w:rsid w:val="00A71AB3"/>
    <w:rsid w:val="00A72C49"/>
    <w:rsid w:val="00AD10E6"/>
    <w:rsid w:val="00AF1302"/>
    <w:rsid w:val="00AF452A"/>
    <w:rsid w:val="00B01900"/>
    <w:rsid w:val="00B0507A"/>
    <w:rsid w:val="00B24341"/>
    <w:rsid w:val="00B5443F"/>
    <w:rsid w:val="00B77EB0"/>
    <w:rsid w:val="00B932B3"/>
    <w:rsid w:val="00BA0D49"/>
    <w:rsid w:val="00BB1293"/>
    <w:rsid w:val="00BC11C4"/>
    <w:rsid w:val="00BD10AA"/>
    <w:rsid w:val="00C12DE3"/>
    <w:rsid w:val="00C22988"/>
    <w:rsid w:val="00C35043"/>
    <w:rsid w:val="00C36D4C"/>
    <w:rsid w:val="00C74A75"/>
    <w:rsid w:val="00C74EA6"/>
    <w:rsid w:val="00C74FA8"/>
    <w:rsid w:val="00C80EC2"/>
    <w:rsid w:val="00CA2967"/>
    <w:rsid w:val="00CB77F6"/>
    <w:rsid w:val="00CD55FA"/>
    <w:rsid w:val="00CD70A0"/>
    <w:rsid w:val="00CD71E5"/>
    <w:rsid w:val="00CE65B9"/>
    <w:rsid w:val="00CE7255"/>
    <w:rsid w:val="00CF3752"/>
    <w:rsid w:val="00CF75CE"/>
    <w:rsid w:val="00D03026"/>
    <w:rsid w:val="00D0575F"/>
    <w:rsid w:val="00D1552A"/>
    <w:rsid w:val="00D43762"/>
    <w:rsid w:val="00D805CC"/>
    <w:rsid w:val="00D918B9"/>
    <w:rsid w:val="00D95852"/>
    <w:rsid w:val="00DB38E5"/>
    <w:rsid w:val="00DB6326"/>
    <w:rsid w:val="00DC4F3B"/>
    <w:rsid w:val="00DD0191"/>
    <w:rsid w:val="00DE3042"/>
    <w:rsid w:val="00DE4C0C"/>
    <w:rsid w:val="00E32691"/>
    <w:rsid w:val="00E47F11"/>
    <w:rsid w:val="00E502FF"/>
    <w:rsid w:val="00E506E9"/>
    <w:rsid w:val="00E9543F"/>
    <w:rsid w:val="00EB5CDB"/>
    <w:rsid w:val="00EB77FB"/>
    <w:rsid w:val="00EC2742"/>
    <w:rsid w:val="00EE7A89"/>
    <w:rsid w:val="00EE7C38"/>
    <w:rsid w:val="00EF0BC2"/>
    <w:rsid w:val="00F00616"/>
    <w:rsid w:val="00F05322"/>
    <w:rsid w:val="00F20520"/>
    <w:rsid w:val="00F2693F"/>
    <w:rsid w:val="00F36542"/>
    <w:rsid w:val="00F36D41"/>
    <w:rsid w:val="00F47AAD"/>
    <w:rsid w:val="00F54FB7"/>
    <w:rsid w:val="00F66AA3"/>
    <w:rsid w:val="00F66F31"/>
    <w:rsid w:val="00F742F9"/>
    <w:rsid w:val="00F755EE"/>
    <w:rsid w:val="00F95F38"/>
    <w:rsid w:val="00FA66D3"/>
    <w:rsid w:val="00FB0287"/>
    <w:rsid w:val="00FB3F36"/>
    <w:rsid w:val="00FD1360"/>
    <w:rsid w:val="00FD35C5"/>
    <w:rsid w:val="00FD4053"/>
    <w:rsid w:val="00FD4E06"/>
    <w:rsid w:val="00FE696D"/>
    <w:rsid w:val="00FF319C"/>
    <w:rsid w:val="0100390C"/>
    <w:rsid w:val="011A24F4"/>
    <w:rsid w:val="01203FAE"/>
    <w:rsid w:val="01343C35"/>
    <w:rsid w:val="015522D5"/>
    <w:rsid w:val="015E4AD6"/>
    <w:rsid w:val="016E2F6B"/>
    <w:rsid w:val="018E7169"/>
    <w:rsid w:val="019404F8"/>
    <w:rsid w:val="01B3756E"/>
    <w:rsid w:val="01BE4DA9"/>
    <w:rsid w:val="01C74429"/>
    <w:rsid w:val="01CF7782"/>
    <w:rsid w:val="01E274B5"/>
    <w:rsid w:val="02072A78"/>
    <w:rsid w:val="0213141D"/>
    <w:rsid w:val="0224362A"/>
    <w:rsid w:val="022573A2"/>
    <w:rsid w:val="022C24DE"/>
    <w:rsid w:val="022E44A8"/>
    <w:rsid w:val="02382E6E"/>
    <w:rsid w:val="02684255"/>
    <w:rsid w:val="026B74AB"/>
    <w:rsid w:val="0270686F"/>
    <w:rsid w:val="02922C89"/>
    <w:rsid w:val="029C3B08"/>
    <w:rsid w:val="02B41F9E"/>
    <w:rsid w:val="02C40969"/>
    <w:rsid w:val="0305345B"/>
    <w:rsid w:val="030B2A3C"/>
    <w:rsid w:val="031C07A5"/>
    <w:rsid w:val="032F672A"/>
    <w:rsid w:val="03455F4E"/>
    <w:rsid w:val="039667A9"/>
    <w:rsid w:val="039C5442"/>
    <w:rsid w:val="03B24E15"/>
    <w:rsid w:val="03C36E72"/>
    <w:rsid w:val="03C52BEB"/>
    <w:rsid w:val="03C86237"/>
    <w:rsid w:val="03D90444"/>
    <w:rsid w:val="03EA2651"/>
    <w:rsid w:val="03FF60FC"/>
    <w:rsid w:val="040A201A"/>
    <w:rsid w:val="040D00EE"/>
    <w:rsid w:val="041F054D"/>
    <w:rsid w:val="042E0790"/>
    <w:rsid w:val="0430275A"/>
    <w:rsid w:val="043A5387"/>
    <w:rsid w:val="043C5F8E"/>
    <w:rsid w:val="044C50BA"/>
    <w:rsid w:val="044F0706"/>
    <w:rsid w:val="045301F6"/>
    <w:rsid w:val="046823DA"/>
    <w:rsid w:val="048D6A34"/>
    <w:rsid w:val="04A74F4D"/>
    <w:rsid w:val="04B073F7"/>
    <w:rsid w:val="04F27A0F"/>
    <w:rsid w:val="04F80D9E"/>
    <w:rsid w:val="04FA0881"/>
    <w:rsid w:val="050717C9"/>
    <w:rsid w:val="050B6D23"/>
    <w:rsid w:val="05500BDA"/>
    <w:rsid w:val="05542D64"/>
    <w:rsid w:val="05777F14"/>
    <w:rsid w:val="0580501B"/>
    <w:rsid w:val="05812B41"/>
    <w:rsid w:val="05AE31EB"/>
    <w:rsid w:val="05C1471D"/>
    <w:rsid w:val="05CA273A"/>
    <w:rsid w:val="05CA44E8"/>
    <w:rsid w:val="05D47115"/>
    <w:rsid w:val="05D610DF"/>
    <w:rsid w:val="05D84E57"/>
    <w:rsid w:val="05DE61E6"/>
    <w:rsid w:val="05DE7F94"/>
    <w:rsid w:val="05DF2E3C"/>
    <w:rsid w:val="05E41A4E"/>
    <w:rsid w:val="05FB64DB"/>
    <w:rsid w:val="061D3A4E"/>
    <w:rsid w:val="06367DD0"/>
    <w:rsid w:val="064222D0"/>
    <w:rsid w:val="064A387B"/>
    <w:rsid w:val="067D77AC"/>
    <w:rsid w:val="068F0BA8"/>
    <w:rsid w:val="069A036D"/>
    <w:rsid w:val="06F3181D"/>
    <w:rsid w:val="06F874BF"/>
    <w:rsid w:val="072365A6"/>
    <w:rsid w:val="07373DFF"/>
    <w:rsid w:val="074B1659"/>
    <w:rsid w:val="0764271A"/>
    <w:rsid w:val="07731CCC"/>
    <w:rsid w:val="07797F74"/>
    <w:rsid w:val="07926B92"/>
    <w:rsid w:val="07A31175"/>
    <w:rsid w:val="07D21D7A"/>
    <w:rsid w:val="07DE1CA3"/>
    <w:rsid w:val="07E37AE3"/>
    <w:rsid w:val="07E455D3"/>
    <w:rsid w:val="07E850FA"/>
    <w:rsid w:val="07EC4BEA"/>
    <w:rsid w:val="0808579C"/>
    <w:rsid w:val="080A1514"/>
    <w:rsid w:val="080A5070"/>
    <w:rsid w:val="082500FC"/>
    <w:rsid w:val="088C1F29"/>
    <w:rsid w:val="08940DDD"/>
    <w:rsid w:val="08964B56"/>
    <w:rsid w:val="089F7EAE"/>
    <w:rsid w:val="08A2174C"/>
    <w:rsid w:val="08A454C4"/>
    <w:rsid w:val="08A70B11"/>
    <w:rsid w:val="08AA0601"/>
    <w:rsid w:val="08AA23AF"/>
    <w:rsid w:val="08D86F1C"/>
    <w:rsid w:val="08E027E3"/>
    <w:rsid w:val="08E65ADD"/>
    <w:rsid w:val="09185D37"/>
    <w:rsid w:val="09290BEC"/>
    <w:rsid w:val="092E1232"/>
    <w:rsid w:val="092E4D8E"/>
    <w:rsid w:val="094A3228"/>
    <w:rsid w:val="094C3466"/>
    <w:rsid w:val="096133B5"/>
    <w:rsid w:val="096D58B6"/>
    <w:rsid w:val="098175B4"/>
    <w:rsid w:val="099A4325"/>
    <w:rsid w:val="099C263F"/>
    <w:rsid w:val="09A11A04"/>
    <w:rsid w:val="09AA6B0A"/>
    <w:rsid w:val="09D83DD8"/>
    <w:rsid w:val="09EB2C7F"/>
    <w:rsid w:val="09F558AC"/>
    <w:rsid w:val="0A1246B0"/>
    <w:rsid w:val="0A1977EC"/>
    <w:rsid w:val="0A200B7B"/>
    <w:rsid w:val="0A206DCD"/>
    <w:rsid w:val="0A316959"/>
    <w:rsid w:val="0A585887"/>
    <w:rsid w:val="0A7D5FCD"/>
    <w:rsid w:val="0A80786B"/>
    <w:rsid w:val="0A90209F"/>
    <w:rsid w:val="0A9F4195"/>
    <w:rsid w:val="0AE147AE"/>
    <w:rsid w:val="0B04224A"/>
    <w:rsid w:val="0B093D05"/>
    <w:rsid w:val="0B114967"/>
    <w:rsid w:val="0B183F48"/>
    <w:rsid w:val="0B21104E"/>
    <w:rsid w:val="0B941820"/>
    <w:rsid w:val="0BAB0918"/>
    <w:rsid w:val="0BC83278"/>
    <w:rsid w:val="0BE67BA2"/>
    <w:rsid w:val="0C0D3381"/>
    <w:rsid w:val="0C102A84"/>
    <w:rsid w:val="0C1C7A68"/>
    <w:rsid w:val="0C410AA7"/>
    <w:rsid w:val="0C4632AB"/>
    <w:rsid w:val="0C474AE5"/>
    <w:rsid w:val="0C4C20FB"/>
    <w:rsid w:val="0CA57A5D"/>
    <w:rsid w:val="0CCF0636"/>
    <w:rsid w:val="0CD22280"/>
    <w:rsid w:val="0CD67C16"/>
    <w:rsid w:val="0CF462EF"/>
    <w:rsid w:val="0CFB767D"/>
    <w:rsid w:val="0D093B48"/>
    <w:rsid w:val="0D243D8A"/>
    <w:rsid w:val="0D2A390A"/>
    <w:rsid w:val="0D3C216F"/>
    <w:rsid w:val="0D4D75F3"/>
    <w:rsid w:val="0D5A43A4"/>
    <w:rsid w:val="0D633D72"/>
    <w:rsid w:val="0D701E19"/>
    <w:rsid w:val="0D814026"/>
    <w:rsid w:val="0D951880"/>
    <w:rsid w:val="0DBA3094"/>
    <w:rsid w:val="0DD24882"/>
    <w:rsid w:val="0DD51C7C"/>
    <w:rsid w:val="0DFE3249"/>
    <w:rsid w:val="0E032C8D"/>
    <w:rsid w:val="0E197DBB"/>
    <w:rsid w:val="0E4137B5"/>
    <w:rsid w:val="0E487D50"/>
    <w:rsid w:val="0E547045"/>
    <w:rsid w:val="0E572FD9"/>
    <w:rsid w:val="0E5E6115"/>
    <w:rsid w:val="0E6840E7"/>
    <w:rsid w:val="0E6A2D0C"/>
    <w:rsid w:val="0E72396F"/>
    <w:rsid w:val="0E7C47EE"/>
    <w:rsid w:val="0E87741A"/>
    <w:rsid w:val="0EB83A78"/>
    <w:rsid w:val="0EB9334C"/>
    <w:rsid w:val="0ECA5559"/>
    <w:rsid w:val="0ECE329B"/>
    <w:rsid w:val="0F3F1AA3"/>
    <w:rsid w:val="0F467D3D"/>
    <w:rsid w:val="0F7A0D2D"/>
    <w:rsid w:val="0F950FBC"/>
    <w:rsid w:val="0F9A317D"/>
    <w:rsid w:val="0FAE09D7"/>
    <w:rsid w:val="0FB56209"/>
    <w:rsid w:val="0FD7617F"/>
    <w:rsid w:val="100F5919"/>
    <w:rsid w:val="10262C63"/>
    <w:rsid w:val="10376C1E"/>
    <w:rsid w:val="105F7F23"/>
    <w:rsid w:val="107E65FB"/>
    <w:rsid w:val="10914580"/>
    <w:rsid w:val="109951E3"/>
    <w:rsid w:val="10CF50A9"/>
    <w:rsid w:val="11084B6C"/>
    <w:rsid w:val="112A0531"/>
    <w:rsid w:val="112F78F5"/>
    <w:rsid w:val="11360C84"/>
    <w:rsid w:val="113F2E51"/>
    <w:rsid w:val="117143B2"/>
    <w:rsid w:val="119C5F08"/>
    <w:rsid w:val="11AB1672"/>
    <w:rsid w:val="11AC7198"/>
    <w:rsid w:val="11BF2AAD"/>
    <w:rsid w:val="11EA41D0"/>
    <w:rsid w:val="11ED6F4D"/>
    <w:rsid w:val="123553DF"/>
    <w:rsid w:val="12681311"/>
    <w:rsid w:val="126E269F"/>
    <w:rsid w:val="1292638E"/>
    <w:rsid w:val="12942106"/>
    <w:rsid w:val="12A12A75"/>
    <w:rsid w:val="12B66520"/>
    <w:rsid w:val="12BB3B36"/>
    <w:rsid w:val="12E54729"/>
    <w:rsid w:val="12FC6E07"/>
    <w:rsid w:val="12FD414F"/>
    <w:rsid w:val="1343479E"/>
    <w:rsid w:val="134753CA"/>
    <w:rsid w:val="134A6C68"/>
    <w:rsid w:val="13702B73"/>
    <w:rsid w:val="13793C82"/>
    <w:rsid w:val="13854144"/>
    <w:rsid w:val="13936861"/>
    <w:rsid w:val="13954387"/>
    <w:rsid w:val="13985C26"/>
    <w:rsid w:val="139F5206"/>
    <w:rsid w:val="13B3480E"/>
    <w:rsid w:val="13BF31B2"/>
    <w:rsid w:val="13C0517C"/>
    <w:rsid w:val="13C46A1B"/>
    <w:rsid w:val="13CC58CF"/>
    <w:rsid w:val="13FA41EA"/>
    <w:rsid w:val="14117786"/>
    <w:rsid w:val="14157276"/>
    <w:rsid w:val="14237BE5"/>
    <w:rsid w:val="1444190A"/>
    <w:rsid w:val="1445177F"/>
    <w:rsid w:val="144A7030"/>
    <w:rsid w:val="145A112D"/>
    <w:rsid w:val="14726477"/>
    <w:rsid w:val="14853903"/>
    <w:rsid w:val="14B922F8"/>
    <w:rsid w:val="14C8078D"/>
    <w:rsid w:val="14CA46DA"/>
    <w:rsid w:val="14CE518C"/>
    <w:rsid w:val="14D56A06"/>
    <w:rsid w:val="14D64C58"/>
    <w:rsid w:val="15170DCC"/>
    <w:rsid w:val="15194B44"/>
    <w:rsid w:val="15196FAC"/>
    <w:rsid w:val="152D05F0"/>
    <w:rsid w:val="15347CE9"/>
    <w:rsid w:val="1545203C"/>
    <w:rsid w:val="15475B55"/>
    <w:rsid w:val="155D7127"/>
    <w:rsid w:val="15602773"/>
    <w:rsid w:val="15610299"/>
    <w:rsid w:val="156404B5"/>
    <w:rsid w:val="156758B0"/>
    <w:rsid w:val="157E709D"/>
    <w:rsid w:val="15897F1C"/>
    <w:rsid w:val="158A5A42"/>
    <w:rsid w:val="15A970CE"/>
    <w:rsid w:val="15C251DC"/>
    <w:rsid w:val="15CA6DCF"/>
    <w:rsid w:val="15DD3DC4"/>
    <w:rsid w:val="15F15AC1"/>
    <w:rsid w:val="16005D04"/>
    <w:rsid w:val="1633081D"/>
    <w:rsid w:val="165617D4"/>
    <w:rsid w:val="165C1A47"/>
    <w:rsid w:val="16726C02"/>
    <w:rsid w:val="167A5BE3"/>
    <w:rsid w:val="169923E1"/>
    <w:rsid w:val="16DA6555"/>
    <w:rsid w:val="16F47617"/>
    <w:rsid w:val="17065BA4"/>
    <w:rsid w:val="17125CEF"/>
    <w:rsid w:val="171952CF"/>
    <w:rsid w:val="171C091C"/>
    <w:rsid w:val="172123D6"/>
    <w:rsid w:val="17471E3D"/>
    <w:rsid w:val="174A659D"/>
    <w:rsid w:val="17712A16"/>
    <w:rsid w:val="17A96653"/>
    <w:rsid w:val="17AA23CB"/>
    <w:rsid w:val="17B9260F"/>
    <w:rsid w:val="17BB1EE3"/>
    <w:rsid w:val="17CA481C"/>
    <w:rsid w:val="17D64F6F"/>
    <w:rsid w:val="17EE22B8"/>
    <w:rsid w:val="17FD699F"/>
    <w:rsid w:val="17FE036B"/>
    <w:rsid w:val="180715CC"/>
    <w:rsid w:val="18085FD3"/>
    <w:rsid w:val="18251A52"/>
    <w:rsid w:val="183D6D9C"/>
    <w:rsid w:val="187529D9"/>
    <w:rsid w:val="18770500"/>
    <w:rsid w:val="18786026"/>
    <w:rsid w:val="187E190E"/>
    <w:rsid w:val="188350F6"/>
    <w:rsid w:val="18901BCB"/>
    <w:rsid w:val="18982224"/>
    <w:rsid w:val="189A41EE"/>
    <w:rsid w:val="18A62B93"/>
    <w:rsid w:val="18AC5CCF"/>
    <w:rsid w:val="18CD0120"/>
    <w:rsid w:val="18CE20EA"/>
    <w:rsid w:val="18D92F68"/>
    <w:rsid w:val="18DF7E53"/>
    <w:rsid w:val="18F03E0E"/>
    <w:rsid w:val="18F9261C"/>
    <w:rsid w:val="18FE29CF"/>
    <w:rsid w:val="1912647A"/>
    <w:rsid w:val="191775ED"/>
    <w:rsid w:val="192341E3"/>
    <w:rsid w:val="19324427"/>
    <w:rsid w:val="193A01D5"/>
    <w:rsid w:val="193C34F7"/>
    <w:rsid w:val="194727AC"/>
    <w:rsid w:val="194A3709"/>
    <w:rsid w:val="194B54E8"/>
    <w:rsid w:val="196A1E12"/>
    <w:rsid w:val="19882298"/>
    <w:rsid w:val="19943AEE"/>
    <w:rsid w:val="19D96F98"/>
    <w:rsid w:val="19DD40A3"/>
    <w:rsid w:val="19E716B5"/>
    <w:rsid w:val="1A18186E"/>
    <w:rsid w:val="1A4408B5"/>
    <w:rsid w:val="1A7840BB"/>
    <w:rsid w:val="1A9A6727"/>
    <w:rsid w:val="1AAE4678"/>
    <w:rsid w:val="1AB31597"/>
    <w:rsid w:val="1AB64BE3"/>
    <w:rsid w:val="1AB84DFF"/>
    <w:rsid w:val="1ABA2925"/>
    <w:rsid w:val="1ABE298D"/>
    <w:rsid w:val="1AD02149"/>
    <w:rsid w:val="1AF851FC"/>
    <w:rsid w:val="1AFA077C"/>
    <w:rsid w:val="1AFF658A"/>
    <w:rsid w:val="1B0B3181"/>
    <w:rsid w:val="1B3E3557"/>
    <w:rsid w:val="1B4D19EC"/>
    <w:rsid w:val="1B513316"/>
    <w:rsid w:val="1B6B6A6E"/>
    <w:rsid w:val="1B723200"/>
    <w:rsid w:val="1B8D1DE8"/>
    <w:rsid w:val="1BA52394"/>
    <w:rsid w:val="1BAB4C0A"/>
    <w:rsid w:val="1BB13D28"/>
    <w:rsid w:val="1BD01CD5"/>
    <w:rsid w:val="1C273FEB"/>
    <w:rsid w:val="1C2A5889"/>
    <w:rsid w:val="1C2C33AF"/>
    <w:rsid w:val="1C3340F8"/>
    <w:rsid w:val="1C3F7586"/>
    <w:rsid w:val="1C5F3784"/>
    <w:rsid w:val="1C725160"/>
    <w:rsid w:val="1CAB4C1C"/>
    <w:rsid w:val="1CAC629E"/>
    <w:rsid w:val="1CCA021F"/>
    <w:rsid w:val="1CD001DE"/>
    <w:rsid w:val="1CD51FC7"/>
    <w:rsid w:val="1CE41EDC"/>
    <w:rsid w:val="1CEB6DC6"/>
    <w:rsid w:val="1CF2284B"/>
    <w:rsid w:val="1CF245F9"/>
    <w:rsid w:val="1D036806"/>
    <w:rsid w:val="1D1502E7"/>
    <w:rsid w:val="1D28349D"/>
    <w:rsid w:val="1D3544E5"/>
    <w:rsid w:val="1D3A7D4E"/>
    <w:rsid w:val="1D444728"/>
    <w:rsid w:val="1D5A219E"/>
    <w:rsid w:val="1D5F28F4"/>
    <w:rsid w:val="1D641A3B"/>
    <w:rsid w:val="1D864D41"/>
    <w:rsid w:val="1D8D2573"/>
    <w:rsid w:val="1DAD0520"/>
    <w:rsid w:val="1DB63878"/>
    <w:rsid w:val="1DCD2970"/>
    <w:rsid w:val="1E0F6B79"/>
    <w:rsid w:val="1E4C7D38"/>
    <w:rsid w:val="1E682698"/>
    <w:rsid w:val="1E6A3D0A"/>
    <w:rsid w:val="1E6C03DB"/>
    <w:rsid w:val="1E702C81"/>
    <w:rsid w:val="1E731769"/>
    <w:rsid w:val="1E74103D"/>
    <w:rsid w:val="1E8079E2"/>
    <w:rsid w:val="1E827BFE"/>
    <w:rsid w:val="1EC024D4"/>
    <w:rsid w:val="1EE833D9"/>
    <w:rsid w:val="1EF36406"/>
    <w:rsid w:val="1F1B0C7C"/>
    <w:rsid w:val="1F1F1270"/>
    <w:rsid w:val="1F1F3BC1"/>
    <w:rsid w:val="1F356A1F"/>
    <w:rsid w:val="1F42113B"/>
    <w:rsid w:val="1F4C4A3C"/>
    <w:rsid w:val="1F680BA2"/>
    <w:rsid w:val="1F86727A"/>
    <w:rsid w:val="1F901EA7"/>
    <w:rsid w:val="1FA341BD"/>
    <w:rsid w:val="1FAC1102"/>
    <w:rsid w:val="200563F1"/>
    <w:rsid w:val="201721F5"/>
    <w:rsid w:val="20390790"/>
    <w:rsid w:val="203C6187"/>
    <w:rsid w:val="205660DC"/>
    <w:rsid w:val="205729C5"/>
    <w:rsid w:val="206A7CD4"/>
    <w:rsid w:val="207277FE"/>
    <w:rsid w:val="20786DBD"/>
    <w:rsid w:val="207A092D"/>
    <w:rsid w:val="20994D8B"/>
    <w:rsid w:val="20D3029D"/>
    <w:rsid w:val="21093CBF"/>
    <w:rsid w:val="21246D4B"/>
    <w:rsid w:val="21495609"/>
    <w:rsid w:val="21515666"/>
    <w:rsid w:val="21521B0A"/>
    <w:rsid w:val="2157569F"/>
    <w:rsid w:val="21837F15"/>
    <w:rsid w:val="219914E7"/>
    <w:rsid w:val="21BA1CD2"/>
    <w:rsid w:val="21C2005C"/>
    <w:rsid w:val="21C5052E"/>
    <w:rsid w:val="21DB515F"/>
    <w:rsid w:val="21F26040"/>
    <w:rsid w:val="21FC1A76"/>
    <w:rsid w:val="22160D89"/>
    <w:rsid w:val="22205764"/>
    <w:rsid w:val="222114DC"/>
    <w:rsid w:val="222A65E3"/>
    <w:rsid w:val="2245341D"/>
    <w:rsid w:val="22597149"/>
    <w:rsid w:val="22714212"/>
    <w:rsid w:val="22737F8A"/>
    <w:rsid w:val="228A7081"/>
    <w:rsid w:val="22947F00"/>
    <w:rsid w:val="22C5630B"/>
    <w:rsid w:val="22C80038"/>
    <w:rsid w:val="22D60519"/>
    <w:rsid w:val="22DD3655"/>
    <w:rsid w:val="22E76282"/>
    <w:rsid w:val="22F10EAE"/>
    <w:rsid w:val="233C30F7"/>
    <w:rsid w:val="234B4A63"/>
    <w:rsid w:val="235F6973"/>
    <w:rsid w:val="23720241"/>
    <w:rsid w:val="238B30B1"/>
    <w:rsid w:val="23A81EB5"/>
    <w:rsid w:val="23C757EB"/>
    <w:rsid w:val="23D902C0"/>
    <w:rsid w:val="23DA6E85"/>
    <w:rsid w:val="23E34C9B"/>
    <w:rsid w:val="23EA712D"/>
    <w:rsid w:val="23EB1DA2"/>
    <w:rsid w:val="240510B5"/>
    <w:rsid w:val="24086F1A"/>
    <w:rsid w:val="241E5CD3"/>
    <w:rsid w:val="24480FA2"/>
    <w:rsid w:val="244B0A92"/>
    <w:rsid w:val="24661642"/>
    <w:rsid w:val="246F00E2"/>
    <w:rsid w:val="24763D61"/>
    <w:rsid w:val="247B55C5"/>
    <w:rsid w:val="247E6772"/>
    <w:rsid w:val="24C34ACD"/>
    <w:rsid w:val="24E32A79"/>
    <w:rsid w:val="24E54A43"/>
    <w:rsid w:val="24ED56A6"/>
    <w:rsid w:val="24F353B2"/>
    <w:rsid w:val="24F829C8"/>
    <w:rsid w:val="250749B9"/>
    <w:rsid w:val="250C7BDD"/>
    <w:rsid w:val="25653094"/>
    <w:rsid w:val="256718FC"/>
    <w:rsid w:val="256B319A"/>
    <w:rsid w:val="25714529"/>
    <w:rsid w:val="259F2E44"/>
    <w:rsid w:val="25A4393B"/>
    <w:rsid w:val="25A62424"/>
    <w:rsid w:val="25B67503"/>
    <w:rsid w:val="25DC4098"/>
    <w:rsid w:val="25EF3E17"/>
    <w:rsid w:val="261235E2"/>
    <w:rsid w:val="261F3F85"/>
    <w:rsid w:val="2623001B"/>
    <w:rsid w:val="26404627"/>
    <w:rsid w:val="26415CA9"/>
    <w:rsid w:val="26485289"/>
    <w:rsid w:val="268428AA"/>
    <w:rsid w:val="26864004"/>
    <w:rsid w:val="26897D83"/>
    <w:rsid w:val="26B91CE3"/>
    <w:rsid w:val="26CA3EF0"/>
    <w:rsid w:val="26D42FC1"/>
    <w:rsid w:val="26D46B1D"/>
    <w:rsid w:val="26E03714"/>
    <w:rsid w:val="26F31699"/>
    <w:rsid w:val="26F64CE5"/>
    <w:rsid w:val="26F70A5D"/>
    <w:rsid w:val="27093A80"/>
    <w:rsid w:val="273B094A"/>
    <w:rsid w:val="273B6B9C"/>
    <w:rsid w:val="273D0B66"/>
    <w:rsid w:val="273D4A27"/>
    <w:rsid w:val="27606603"/>
    <w:rsid w:val="276460F3"/>
    <w:rsid w:val="277125BE"/>
    <w:rsid w:val="279463ED"/>
    <w:rsid w:val="279664C8"/>
    <w:rsid w:val="27AE55C0"/>
    <w:rsid w:val="27BB6190"/>
    <w:rsid w:val="27BE1357"/>
    <w:rsid w:val="27D8088F"/>
    <w:rsid w:val="27DA4607"/>
    <w:rsid w:val="27FC632B"/>
    <w:rsid w:val="27FF7BCA"/>
    <w:rsid w:val="280741FF"/>
    <w:rsid w:val="28074F7B"/>
    <w:rsid w:val="280D4561"/>
    <w:rsid w:val="28500425"/>
    <w:rsid w:val="285443B9"/>
    <w:rsid w:val="28575C58"/>
    <w:rsid w:val="28643ED1"/>
    <w:rsid w:val="2874680A"/>
    <w:rsid w:val="287C121A"/>
    <w:rsid w:val="28942A08"/>
    <w:rsid w:val="289742A6"/>
    <w:rsid w:val="289A59BE"/>
    <w:rsid w:val="28AB7D51"/>
    <w:rsid w:val="28B74948"/>
    <w:rsid w:val="28BA1D43"/>
    <w:rsid w:val="28CA467C"/>
    <w:rsid w:val="28DC7F0B"/>
    <w:rsid w:val="28F17E5A"/>
    <w:rsid w:val="28F45255"/>
    <w:rsid w:val="290A2CCA"/>
    <w:rsid w:val="29192F0D"/>
    <w:rsid w:val="292C2C40"/>
    <w:rsid w:val="293B1756"/>
    <w:rsid w:val="29422464"/>
    <w:rsid w:val="298B4B63"/>
    <w:rsid w:val="29A529F3"/>
    <w:rsid w:val="29B50E88"/>
    <w:rsid w:val="29DA6B40"/>
    <w:rsid w:val="29E452C9"/>
    <w:rsid w:val="29FF3CC3"/>
    <w:rsid w:val="2A1467BC"/>
    <w:rsid w:val="2A331DAD"/>
    <w:rsid w:val="2A46319B"/>
    <w:rsid w:val="2A4B359A"/>
    <w:rsid w:val="2A756869"/>
    <w:rsid w:val="2A7E571E"/>
    <w:rsid w:val="2A9C5BA4"/>
    <w:rsid w:val="2AA607D0"/>
    <w:rsid w:val="2AA84B7D"/>
    <w:rsid w:val="2ACE1AD5"/>
    <w:rsid w:val="2ADC3E7C"/>
    <w:rsid w:val="2AE632C3"/>
    <w:rsid w:val="2AE8703B"/>
    <w:rsid w:val="2AED28A3"/>
    <w:rsid w:val="2AEF2177"/>
    <w:rsid w:val="2AF43C32"/>
    <w:rsid w:val="2B114EF4"/>
    <w:rsid w:val="2B1971F4"/>
    <w:rsid w:val="2B1B3AE9"/>
    <w:rsid w:val="2B2362C5"/>
    <w:rsid w:val="2B312790"/>
    <w:rsid w:val="2B3758CC"/>
    <w:rsid w:val="2B462258"/>
    <w:rsid w:val="2B593A95"/>
    <w:rsid w:val="2B6D7540"/>
    <w:rsid w:val="2B794137"/>
    <w:rsid w:val="2B91548B"/>
    <w:rsid w:val="2B9D7E25"/>
    <w:rsid w:val="2B9E594C"/>
    <w:rsid w:val="2B9E76FA"/>
    <w:rsid w:val="2BC2788C"/>
    <w:rsid w:val="2BD81D1D"/>
    <w:rsid w:val="2BD82C0B"/>
    <w:rsid w:val="2BE75EA9"/>
    <w:rsid w:val="2C2B4E88"/>
    <w:rsid w:val="2C3035D7"/>
    <w:rsid w:val="2C3A38C6"/>
    <w:rsid w:val="2C500483"/>
    <w:rsid w:val="2C510C31"/>
    <w:rsid w:val="2C5F50DB"/>
    <w:rsid w:val="2C8F6CA4"/>
    <w:rsid w:val="2CB01DDA"/>
    <w:rsid w:val="2CD3717A"/>
    <w:rsid w:val="2CE81574"/>
    <w:rsid w:val="2CFF066C"/>
    <w:rsid w:val="2D03414B"/>
    <w:rsid w:val="2D1C37DD"/>
    <w:rsid w:val="2D2105E2"/>
    <w:rsid w:val="2D5704A8"/>
    <w:rsid w:val="2D5E5392"/>
    <w:rsid w:val="2D6230D5"/>
    <w:rsid w:val="2D654973"/>
    <w:rsid w:val="2D6C14C5"/>
    <w:rsid w:val="2D964B2C"/>
    <w:rsid w:val="2DC518B5"/>
    <w:rsid w:val="2DCA0C7A"/>
    <w:rsid w:val="2DF87595"/>
    <w:rsid w:val="2E114AFB"/>
    <w:rsid w:val="2E255EB0"/>
    <w:rsid w:val="2E3429CF"/>
    <w:rsid w:val="2E357E99"/>
    <w:rsid w:val="2E474078"/>
    <w:rsid w:val="2E513149"/>
    <w:rsid w:val="2E6C3ADF"/>
    <w:rsid w:val="2EA0058E"/>
    <w:rsid w:val="2EA72D69"/>
    <w:rsid w:val="2EB711FE"/>
    <w:rsid w:val="2EB84F76"/>
    <w:rsid w:val="2EC35C05"/>
    <w:rsid w:val="2EC851B9"/>
    <w:rsid w:val="2EFF6701"/>
    <w:rsid w:val="2F0361F1"/>
    <w:rsid w:val="2F1403FE"/>
    <w:rsid w:val="2F1523C9"/>
    <w:rsid w:val="2F486F5A"/>
    <w:rsid w:val="2F4B1946"/>
    <w:rsid w:val="2F5C5E3D"/>
    <w:rsid w:val="2F68699C"/>
    <w:rsid w:val="2F713AA3"/>
    <w:rsid w:val="2FB27C17"/>
    <w:rsid w:val="2FB67708"/>
    <w:rsid w:val="2FC53494"/>
    <w:rsid w:val="2FC838A8"/>
    <w:rsid w:val="2FD14376"/>
    <w:rsid w:val="301A5EE8"/>
    <w:rsid w:val="30204B81"/>
    <w:rsid w:val="30290649"/>
    <w:rsid w:val="304E7940"/>
    <w:rsid w:val="305111DE"/>
    <w:rsid w:val="306E5FB4"/>
    <w:rsid w:val="307750E9"/>
    <w:rsid w:val="30907F59"/>
    <w:rsid w:val="309F1F4A"/>
    <w:rsid w:val="30AD0B0B"/>
    <w:rsid w:val="30F32296"/>
    <w:rsid w:val="310B5831"/>
    <w:rsid w:val="31101099"/>
    <w:rsid w:val="311E2606"/>
    <w:rsid w:val="31210BB1"/>
    <w:rsid w:val="314B1F98"/>
    <w:rsid w:val="31A812D2"/>
    <w:rsid w:val="31A876A2"/>
    <w:rsid w:val="31B934DF"/>
    <w:rsid w:val="31C205E6"/>
    <w:rsid w:val="31C559E0"/>
    <w:rsid w:val="31DC0F7C"/>
    <w:rsid w:val="32004C6A"/>
    <w:rsid w:val="3215767E"/>
    <w:rsid w:val="321878BB"/>
    <w:rsid w:val="32290665"/>
    <w:rsid w:val="3240738A"/>
    <w:rsid w:val="32452FC5"/>
    <w:rsid w:val="324C6101"/>
    <w:rsid w:val="3257143F"/>
    <w:rsid w:val="325B00F2"/>
    <w:rsid w:val="326F5F5B"/>
    <w:rsid w:val="327C2B5F"/>
    <w:rsid w:val="3281346C"/>
    <w:rsid w:val="32892EB1"/>
    <w:rsid w:val="32953D1F"/>
    <w:rsid w:val="32A632A4"/>
    <w:rsid w:val="32A7158A"/>
    <w:rsid w:val="32B06690"/>
    <w:rsid w:val="32B36180"/>
    <w:rsid w:val="32B55A55"/>
    <w:rsid w:val="32C20171"/>
    <w:rsid w:val="32C739DA"/>
    <w:rsid w:val="33014DEF"/>
    <w:rsid w:val="33332E1D"/>
    <w:rsid w:val="33386686"/>
    <w:rsid w:val="335039CF"/>
    <w:rsid w:val="3353378D"/>
    <w:rsid w:val="336F02F9"/>
    <w:rsid w:val="33835B53"/>
    <w:rsid w:val="33A31D51"/>
    <w:rsid w:val="33BA52ED"/>
    <w:rsid w:val="33C060EC"/>
    <w:rsid w:val="33DE722D"/>
    <w:rsid w:val="33E52369"/>
    <w:rsid w:val="33EF414B"/>
    <w:rsid w:val="340C3D9A"/>
    <w:rsid w:val="34142C4F"/>
    <w:rsid w:val="34280577"/>
    <w:rsid w:val="343A0557"/>
    <w:rsid w:val="34476B80"/>
    <w:rsid w:val="34480B4A"/>
    <w:rsid w:val="34586FDF"/>
    <w:rsid w:val="346A21F4"/>
    <w:rsid w:val="34727975"/>
    <w:rsid w:val="34796F56"/>
    <w:rsid w:val="34882265"/>
    <w:rsid w:val="348A1163"/>
    <w:rsid w:val="34963664"/>
    <w:rsid w:val="34B14942"/>
    <w:rsid w:val="34C16BFD"/>
    <w:rsid w:val="34CE0FFE"/>
    <w:rsid w:val="34D01B4D"/>
    <w:rsid w:val="34D4418C"/>
    <w:rsid w:val="34DB376C"/>
    <w:rsid w:val="34DD5737"/>
    <w:rsid w:val="34F07218"/>
    <w:rsid w:val="34F34F5A"/>
    <w:rsid w:val="35066A3B"/>
    <w:rsid w:val="350D491F"/>
    <w:rsid w:val="35300720"/>
    <w:rsid w:val="353F5AA9"/>
    <w:rsid w:val="354D466A"/>
    <w:rsid w:val="35586B6B"/>
    <w:rsid w:val="35645510"/>
    <w:rsid w:val="35647C06"/>
    <w:rsid w:val="35700359"/>
    <w:rsid w:val="357B225F"/>
    <w:rsid w:val="35897434"/>
    <w:rsid w:val="35C0308E"/>
    <w:rsid w:val="35C6441D"/>
    <w:rsid w:val="35D501BC"/>
    <w:rsid w:val="35D5640E"/>
    <w:rsid w:val="35DE1766"/>
    <w:rsid w:val="35DE19DF"/>
    <w:rsid w:val="35E75E21"/>
    <w:rsid w:val="35F729AC"/>
    <w:rsid w:val="36162CAE"/>
    <w:rsid w:val="361D6F47"/>
    <w:rsid w:val="36341386"/>
    <w:rsid w:val="3643781B"/>
    <w:rsid w:val="36527A5E"/>
    <w:rsid w:val="36592B9B"/>
    <w:rsid w:val="36624145"/>
    <w:rsid w:val="36637EBD"/>
    <w:rsid w:val="36735251"/>
    <w:rsid w:val="36851BE2"/>
    <w:rsid w:val="368F2A60"/>
    <w:rsid w:val="36941E25"/>
    <w:rsid w:val="36A64E47"/>
    <w:rsid w:val="36B577CC"/>
    <w:rsid w:val="36BB1AA7"/>
    <w:rsid w:val="36CB3ED7"/>
    <w:rsid w:val="36CC7811"/>
    <w:rsid w:val="36E42DAC"/>
    <w:rsid w:val="36EF3725"/>
    <w:rsid w:val="3709636F"/>
    <w:rsid w:val="371145C5"/>
    <w:rsid w:val="37170A35"/>
    <w:rsid w:val="374675C3"/>
    <w:rsid w:val="37515F68"/>
    <w:rsid w:val="375A4E1C"/>
    <w:rsid w:val="377A726D"/>
    <w:rsid w:val="378400EB"/>
    <w:rsid w:val="37863E63"/>
    <w:rsid w:val="37936580"/>
    <w:rsid w:val="37A10C9D"/>
    <w:rsid w:val="37D56B99"/>
    <w:rsid w:val="380354B4"/>
    <w:rsid w:val="380D00E1"/>
    <w:rsid w:val="3814146F"/>
    <w:rsid w:val="38187484"/>
    <w:rsid w:val="38196A86"/>
    <w:rsid w:val="38286CC9"/>
    <w:rsid w:val="38325D99"/>
    <w:rsid w:val="384A0EEA"/>
    <w:rsid w:val="3851592F"/>
    <w:rsid w:val="385B709E"/>
    <w:rsid w:val="38602906"/>
    <w:rsid w:val="386850BD"/>
    <w:rsid w:val="387C0522"/>
    <w:rsid w:val="388365F5"/>
    <w:rsid w:val="388738C9"/>
    <w:rsid w:val="388C36FB"/>
    <w:rsid w:val="389B56ED"/>
    <w:rsid w:val="38AD5420"/>
    <w:rsid w:val="38C84008"/>
    <w:rsid w:val="38D35A4C"/>
    <w:rsid w:val="38D64977"/>
    <w:rsid w:val="38D957AB"/>
    <w:rsid w:val="39027EFE"/>
    <w:rsid w:val="39282BBE"/>
    <w:rsid w:val="392C4597"/>
    <w:rsid w:val="393736CA"/>
    <w:rsid w:val="394F702A"/>
    <w:rsid w:val="395104A1"/>
    <w:rsid w:val="395B00F0"/>
    <w:rsid w:val="395B3910"/>
    <w:rsid w:val="395D0BF4"/>
    <w:rsid w:val="39665CFB"/>
    <w:rsid w:val="397F0B6A"/>
    <w:rsid w:val="398C14D9"/>
    <w:rsid w:val="39C70580"/>
    <w:rsid w:val="39C96289"/>
    <w:rsid w:val="39E906DA"/>
    <w:rsid w:val="39ED7FCB"/>
    <w:rsid w:val="39F7362C"/>
    <w:rsid w:val="3A086DB2"/>
    <w:rsid w:val="3A3E0EE2"/>
    <w:rsid w:val="3A5F274A"/>
    <w:rsid w:val="3A856654"/>
    <w:rsid w:val="3A86417A"/>
    <w:rsid w:val="3AA20FB4"/>
    <w:rsid w:val="3AA32C70"/>
    <w:rsid w:val="3ABB2076"/>
    <w:rsid w:val="3AC52EF5"/>
    <w:rsid w:val="3AD04447"/>
    <w:rsid w:val="3ADD023E"/>
    <w:rsid w:val="3AEA295B"/>
    <w:rsid w:val="3AF37811"/>
    <w:rsid w:val="3AFA0DF0"/>
    <w:rsid w:val="3B0767B6"/>
    <w:rsid w:val="3B201ED9"/>
    <w:rsid w:val="3B312338"/>
    <w:rsid w:val="3B331C0C"/>
    <w:rsid w:val="3B3616FD"/>
    <w:rsid w:val="3B471CD2"/>
    <w:rsid w:val="3B4E6A46"/>
    <w:rsid w:val="3B556027"/>
    <w:rsid w:val="3B603560"/>
    <w:rsid w:val="3B6E70E8"/>
    <w:rsid w:val="3B712735"/>
    <w:rsid w:val="3B7566C9"/>
    <w:rsid w:val="3B88671C"/>
    <w:rsid w:val="3B8C62D6"/>
    <w:rsid w:val="3B9A7EDD"/>
    <w:rsid w:val="3BDC22A4"/>
    <w:rsid w:val="3BE63123"/>
    <w:rsid w:val="3BF26946"/>
    <w:rsid w:val="3C01369D"/>
    <w:rsid w:val="3C025A83"/>
    <w:rsid w:val="3C08753D"/>
    <w:rsid w:val="3C224794"/>
    <w:rsid w:val="3C236125"/>
    <w:rsid w:val="3C406CD7"/>
    <w:rsid w:val="3C42235C"/>
    <w:rsid w:val="3C432323"/>
    <w:rsid w:val="3C4718FC"/>
    <w:rsid w:val="3C8C1F1C"/>
    <w:rsid w:val="3C9318E9"/>
    <w:rsid w:val="3CA134EE"/>
    <w:rsid w:val="3CB55DDB"/>
    <w:rsid w:val="3CB70856"/>
    <w:rsid w:val="3CBD0327"/>
    <w:rsid w:val="3CC72F54"/>
    <w:rsid w:val="3CD8352B"/>
    <w:rsid w:val="3D001FC2"/>
    <w:rsid w:val="3D271C45"/>
    <w:rsid w:val="3D2F4654"/>
    <w:rsid w:val="3D4A148F"/>
    <w:rsid w:val="3D562A6C"/>
    <w:rsid w:val="3D5D7415"/>
    <w:rsid w:val="3D712EC0"/>
    <w:rsid w:val="3D803103"/>
    <w:rsid w:val="3D8C5F4C"/>
    <w:rsid w:val="3D9A2417"/>
    <w:rsid w:val="3DB17760"/>
    <w:rsid w:val="3DB50FFF"/>
    <w:rsid w:val="3DC70D32"/>
    <w:rsid w:val="3DCC00F6"/>
    <w:rsid w:val="3DCE0312"/>
    <w:rsid w:val="3DD27FD4"/>
    <w:rsid w:val="3DD35929"/>
    <w:rsid w:val="3DE11DF4"/>
    <w:rsid w:val="3DEB2C72"/>
    <w:rsid w:val="3DEC65C0"/>
    <w:rsid w:val="3DF24001"/>
    <w:rsid w:val="3DF5589F"/>
    <w:rsid w:val="3DF80EEB"/>
    <w:rsid w:val="3DF8538F"/>
    <w:rsid w:val="3E0930F8"/>
    <w:rsid w:val="3E371A14"/>
    <w:rsid w:val="3E38578C"/>
    <w:rsid w:val="3E46434D"/>
    <w:rsid w:val="3E5F540E"/>
    <w:rsid w:val="3E7762B4"/>
    <w:rsid w:val="3E990920"/>
    <w:rsid w:val="3E9F473C"/>
    <w:rsid w:val="3EB63280"/>
    <w:rsid w:val="3EB76A3C"/>
    <w:rsid w:val="3ECB6600"/>
    <w:rsid w:val="3ED951C1"/>
    <w:rsid w:val="3EE002FD"/>
    <w:rsid w:val="3EED2916"/>
    <w:rsid w:val="3F253D28"/>
    <w:rsid w:val="3F2B709E"/>
    <w:rsid w:val="3F2F3033"/>
    <w:rsid w:val="3F424B14"/>
    <w:rsid w:val="3F4343E8"/>
    <w:rsid w:val="3F520ACF"/>
    <w:rsid w:val="3F5308A7"/>
    <w:rsid w:val="3F6C7DE3"/>
    <w:rsid w:val="3F7171A7"/>
    <w:rsid w:val="3F795389"/>
    <w:rsid w:val="3F7B6278"/>
    <w:rsid w:val="3F874C1D"/>
    <w:rsid w:val="3F8F3AD1"/>
    <w:rsid w:val="3FAC6431"/>
    <w:rsid w:val="3FAF1A7E"/>
    <w:rsid w:val="3FB97B2C"/>
    <w:rsid w:val="3FC65745"/>
    <w:rsid w:val="3FE61943"/>
    <w:rsid w:val="3FEC0F24"/>
    <w:rsid w:val="400C6ED0"/>
    <w:rsid w:val="40861EE8"/>
    <w:rsid w:val="40A37834"/>
    <w:rsid w:val="40AE7F87"/>
    <w:rsid w:val="40C31C84"/>
    <w:rsid w:val="40D479EE"/>
    <w:rsid w:val="40F40C4B"/>
    <w:rsid w:val="41432DC5"/>
    <w:rsid w:val="414A452E"/>
    <w:rsid w:val="41534C28"/>
    <w:rsid w:val="4164223F"/>
    <w:rsid w:val="41650F8E"/>
    <w:rsid w:val="41967399"/>
    <w:rsid w:val="41DA54D8"/>
    <w:rsid w:val="41E55C2A"/>
    <w:rsid w:val="41E77BF5"/>
    <w:rsid w:val="41FD11C6"/>
    <w:rsid w:val="42002A64"/>
    <w:rsid w:val="422624CB"/>
    <w:rsid w:val="42402E61"/>
    <w:rsid w:val="428C60A6"/>
    <w:rsid w:val="42D261AF"/>
    <w:rsid w:val="42D737C5"/>
    <w:rsid w:val="42F36125"/>
    <w:rsid w:val="43000F6E"/>
    <w:rsid w:val="43024A88"/>
    <w:rsid w:val="43065E58"/>
    <w:rsid w:val="430E50D9"/>
    <w:rsid w:val="43100A85"/>
    <w:rsid w:val="4320516C"/>
    <w:rsid w:val="43397FDC"/>
    <w:rsid w:val="433F4264"/>
    <w:rsid w:val="43655275"/>
    <w:rsid w:val="43882D11"/>
    <w:rsid w:val="43993170"/>
    <w:rsid w:val="439A0FE7"/>
    <w:rsid w:val="43C024AB"/>
    <w:rsid w:val="43C401ED"/>
    <w:rsid w:val="43E268C5"/>
    <w:rsid w:val="43F81C45"/>
    <w:rsid w:val="43FD725B"/>
    <w:rsid w:val="4409008F"/>
    <w:rsid w:val="441A7E0D"/>
    <w:rsid w:val="44392728"/>
    <w:rsid w:val="444E7AB7"/>
    <w:rsid w:val="446472DA"/>
    <w:rsid w:val="44817E8C"/>
    <w:rsid w:val="448B2AB9"/>
    <w:rsid w:val="44906321"/>
    <w:rsid w:val="44915BF6"/>
    <w:rsid w:val="44AE49FA"/>
    <w:rsid w:val="44B00772"/>
    <w:rsid w:val="44C9538F"/>
    <w:rsid w:val="44CD1324"/>
    <w:rsid w:val="44E16B7D"/>
    <w:rsid w:val="44EB79FC"/>
    <w:rsid w:val="44FC7513"/>
    <w:rsid w:val="452A287A"/>
    <w:rsid w:val="454113CA"/>
    <w:rsid w:val="456B28EB"/>
    <w:rsid w:val="45751852"/>
    <w:rsid w:val="457E261E"/>
    <w:rsid w:val="4585575A"/>
    <w:rsid w:val="45B75FC8"/>
    <w:rsid w:val="45C02C36"/>
    <w:rsid w:val="45F44B10"/>
    <w:rsid w:val="45F60406"/>
    <w:rsid w:val="46130FB8"/>
    <w:rsid w:val="46366A55"/>
    <w:rsid w:val="465F5FAB"/>
    <w:rsid w:val="46686E80"/>
    <w:rsid w:val="46A2233C"/>
    <w:rsid w:val="46A240EA"/>
    <w:rsid w:val="46BE78DA"/>
    <w:rsid w:val="46DF0E9A"/>
    <w:rsid w:val="46E2098A"/>
    <w:rsid w:val="46E75FA1"/>
    <w:rsid w:val="46F25071"/>
    <w:rsid w:val="470D1EAB"/>
    <w:rsid w:val="470E2BF1"/>
    <w:rsid w:val="47134FE8"/>
    <w:rsid w:val="47152B0E"/>
    <w:rsid w:val="471739A3"/>
    <w:rsid w:val="471F1BDF"/>
    <w:rsid w:val="473F5DDD"/>
    <w:rsid w:val="474560DF"/>
    <w:rsid w:val="47486A40"/>
    <w:rsid w:val="476615BC"/>
    <w:rsid w:val="47773A16"/>
    <w:rsid w:val="477A0C38"/>
    <w:rsid w:val="478B14C2"/>
    <w:rsid w:val="47A91720"/>
    <w:rsid w:val="47AF4D11"/>
    <w:rsid w:val="47B90641"/>
    <w:rsid w:val="47E86474"/>
    <w:rsid w:val="48383141"/>
    <w:rsid w:val="483D40CA"/>
    <w:rsid w:val="483E6094"/>
    <w:rsid w:val="4841003D"/>
    <w:rsid w:val="48515DC8"/>
    <w:rsid w:val="485E04E5"/>
    <w:rsid w:val="4869610C"/>
    <w:rsid w:val="48783354"/>
    <w:rsid w:val="487B2E45"/>
    <w:rsid w:val="48880896"/>
    <w:rsid w:val="48B819A3"/>
    <w:rsid w:val="48CA1FE3"/>
    <w:rsid w:val="48F86243"/>
    <w:rsid w:val="48FE3445"/>
    <w:rsid w:val="490232E3"/>
    <w:rsid w:val="491D5CAA"/>
    <w:rsid w:val="49227764"/>
    <w:rsid w:val="49551C16"/>
    <w:rsid w:val="495C2C76"/>
    <w:rsid w:val="496A327D"/>
    <w:rsid w:val="499917D4"/>
    <w:rsid w:val="49AC5A24"/>
    <w:rsid w:val="49B06B1E"/>
    <w:rsid w:val="49C0047A"/>
    <w:rsid w:val="49E54A1A"/>
    <w:rsid w:val="49E62540"/>
    <w:rsid w:val="49F41101"/>
    <w:rsid w:val="4A273284"/>
    <w:rsid w:val="4A6242BC"/>
    <w:rsid w:val="4A6F69D9"/>
    <w:rsid w:val="4A8A0A8C"/>
    <w:rsid w:val="4A8E50B1"/>
    <w:rsid w:val="4AA03036"/>
    <w:rsid w:val="4AB663B6"/>
    <w:rsid w:val="4ACF3EB5"/>
    <w:rsid w:val="4ADB406F"/>
    <w:rsid w:val="4AE44CD1"/>
    <w:rsid w:val="4AE922E8"/>
    <w:rsid w:val="4B025174"/>
    <w:rsid w:val="4B045373"/>
    <w:rsid w:val="4B076C12"/>
    <w:rsid w:val="4B321EE0"/>
    <w:rsid w:val="4B49547C"/>
    <w:rsid w:val="4B571947"/>
    <w:rsid w:val="4B7324F9"/>
    <w:rsid w:val="4B7C5803"/>
    <w:rsid w:val="4BBE19C6"/>
    <w:rsid w:val="4BD42F98"/>
    <w:rsid w:val="4BEB208F"/>
    <w:rsid w:val="4C230E60"/>
    <w:rsid w:val="4C251A45"/>
    <w:rsid w:val="4C2832E3"/>
    <w:rsid w:val="4C39729F"/>
    <w:rsid w:val="4C5440D8"/>
    <w:rsid w:val="4C561BFF"/>
    <w:rsid w:val="4C5639AD"/>
    <w:rsid w:val="4C5B5467"/>
    <w:rsid w:val="4C716A38"/>
    <w:rsid w:val="4C7C718B"/>
    <w:rsid w:val="4C9E35A6"/>
    <w:rsid w:val="4CB03E0E"/>
    <w:rsid w:val="4CB47586"/>
    <w:rsid w:val="4CD3324F"/>
    <w:rsid w:val="4CDB0356"/>
    <w:rsid w:val="4CE4320F"/>
    <w:rsid w:val="4CFD207A"/>
    <w:rsid w:val="4D0B0C3B"/>
    <w:rsid w:val="4D241CFD"/>
    <w:rsid w:val="4D4C4DB0"/>
    <w:rsid w:val="4D8C4113"/>
    <w:rsid w:val="4D9A7089"/>
    <w:rsid w:val="4DAC584E"/>
    <w:rsid w:val="4DB72B71"/>
    <w:rsid w:val="4DBF5582"/>
    <w:rsid w:val="4DCF7EBB"/>
    <w:rsid w:val="4DEA6AA2"/>
    <w:rsid w:val="4DEB6377"/>
    <w:rsid w:val="4DF55447"/>
    <w:rsid w:val="4E0062C6"/>
    <w:rsid w:val="4E10402F"/>
    <w:rsid w:val="4E12027C"/>
    <w:rsid w:val="4E361CE8"/>
    <w:rsid w:val="4E3E6DEE"/>
    <w:rsid w:val="4E4125AE"/>
    <w:rsid w:val="4E437F61"/>
    <w:rsid w:val="4E6376C3"/>
    <w:rsid w:val="4EC72940"/>
    <w:rsid w:val="4ED92673"/>
    <w:rsid w:val="4EDD20B9"/>
    <w:rsid w:val="4EE7316A"/>
    <w:rsid w:val="4EF609F9"/>
    <w:rsid w:val="4F0E67C1"/>
    <w:rsid w:val="4F3D70A6"/>
    <w:rsid w:val="4F4246BC"/>
    <w:rsid w:val="4F4915A7"/>
    <w:rsid w:val="4F5A7C58"/>
    <w:rsid w:val="4F6B212B"/>
    <w:rsid w:val="4F702FD7"/>
    <w:rsid w:val="4F710AFD"/>
    <w:rsid w:val="4F714FA1"/>
    <w:rsid w:val="4FA64C4B"/>
    <w:rsid w:val="4FA76214"/>
    <w:rsid w:val="4FB21842"/>
    <w:rsid w:val="4FFE4A87"/>
    <w:rsid w:val="5003209D"/>
    <w:rsid w:val="5006393C"/>
    <w:rsid w:val="500876B4"/>
    <w:rsid w:val="500E27F0"/>
    <w:rsid w:val="501C6CBB"/>
    <w:rsid w:val="50302767"/>
    <w:rsid w:val="5038161B"/>
    <w:rsid w:val="50447FC0"/>
    <w:rsid w:val="505E72D4"/>
    <w:rsid w:val="50720FD1"/>
    <w:rsid w:val="509251CF"/>
    <w:rsid w:val="50AD2009"/>
    <w:rsid w:val="50C01D3C"/>
    <w:rsid w:val="50ED0658"/>
    <w:rsid w:val="510065DD"/>
    <w:rsid w:val="512C1180"/>
    <w:rsid w:val="51330FBE"/>
    <w:rsid w:val="514209A3"/>
    <w:rsid w:val="515626A1"/>
    <w:rsid w:val="51711289"/>
    <w:rsid w:val="519F1952"/>
    <w:rsid w:val="51B178D7"/>
    <w:rsid w:val="51B3364F"/>
    <w:rsid w:val="51BA5A6F"/>
    <w:rsid w:val="51BC0756"/>
    <w:rsid w:val="51D22043"/>
    <w:rsid w:val="51DC0DF8"/>
    <w:rsid w:val="51E23F34"/>
    <w:rsid w:val="51E47CAD"/>
    <w:rsid w:val="51EB103B"/>
    <w:rsid w:val="523F3135"/>
    <w:rsid w:val="52552958"/>
    <w:rsid w:val="527C6137"/>
    <w:rsid w:val="52820787"/>
    <w:rsid w:val="529A36EC"/>
    <w:rsid w:val="529A65BD"/>
    <w:rsid w:val="52A1794C"/>
    <w:rsid w:val="52AA2CA4"/>
    <w:rsid w:val="52BA1CE1"/>
    <w:rsid w:val="52E553C3"/>
    <w:rsid w:val="52ED0DE3"/>
    <w:rsid w:val="530F6FAB"/>
    <w:rsid w:val="53695B54"/>
    <w:rsid w:val="536F7A4A"/>
    <w:rsid w:val="53BF38EC"/>
    <w:rsid w:val="53C438F2"/>
    <w:rsid w:val="53CE4770"/>
    <w:rsid w:val="53D278B5"/>
    <w:rsid w:val="53D87963"/>
    <w:rsid w:val="53E45D42"/>
    <w:rsid w:val="53EE096F"/>
    <w:rsid w:val="54134879"/>
    <w:rsid w:val="541F4FCC"/>
    <w:rsid w:val="54210FE4"/>
    <w:rsid w:val="5483555B"/>
    <w:rsid w:val="54A379AB"/>
    <w:rsid w:val="54AA0D3A"/>
    <w:rsid w:val="54CA13DC"/>
    <w:rsid w:val="54D264E2"/>
    <w:rsid w:val="54E63D3C"/>
    <w:rsid w:val="54F46459"/>
    <w:rsid w:val="55012924"/>
    <w:rsid w:val="55332D15"/>
    <w:rsid w:val="55540CA5"/>
    <w:rsid w:val="556F3D31"/>
    <w:rsid w:val="55A75279"/>
    <w:rsid w:val="55AC2DA2"/>
    <w:rsid w:val="55B856D8"/>
    <w:rsid w:val="55E069DD"/>
    <w:rsid w:val="55F3226C"/>
    <w:rsid w:val="56000431"/>
    <w:rsid w:val="56002BDB"/>
    <w:rsid w:val="56073F6A"/>
    <w:rsid w:val="560C332E"/>
    <w:rsid w:val="56156687"/>
    <w:rsid w:val="56301712"/>
    <w:rsid w:val="56487733"/>
    <w:rsid w:val="56570A4D"/>
    <w:rsid w:val="569A4DDE"/>
    <w:rsid w:val="56A1616C"/>
    <w:rsid w:val="56B22127"/>
    <w:rsid w:val="56D71B8E"/>
    <w:rsid w:val="56F049FE"/>
    <w:rsid w:val="571C20AD"/>
    <w:rsid w:val="573911F2"/>
    <w:rsid w:val="57607DD5"/>
    <w:rsid w:val="578128C9"/>
    <w:rsid w:val="578A6E9D"/>
    <w:rsid w:val="57B2611B"/>
    <w:rsid w:val="57C71C02"/>
    <w:rsid w:val="57EC78BB"/>
    <w:rsid w:val="582A3F3F"/>
    <w:rsid w:val="583D0117"/>
    <w:rsid w:val="58562F86"/>
    <w:rsid w:val="58595731"/>
    <w:rsid w:val="585D60C3"/>
    <w:rsid w:val="587A6C75"/>
    <w:rsid w:val="587F072F"/>
    <w:rsid w:val="58823D7B"/>
    <w:rsid w:val="588875E4"/>
    <w:rsid w:val="5889335C"/>
    <w:rsid w:val="58906498"/>
    <w:rsid w:val="58966990"/>
    <w:rsid w:val="58C420D1"/>
    <w:rsid w:val="58CF63B2"/>
    <w:rsid w:val="58F72073"/>
    <w:rsid w:val="58F81D0F"/>
    <w:rsid w:val="58FE147E"/>
    <w:rsid w:val="590649AC"/>
    <w:rsid w:val="5906675A"/>
    <w:rsid w:val="59170968"/>
    <w:rsid w:val="591C15C0"/>
    <w:rsid w:val="5930672E"/>
    <w:rsid w:val="594D4389"/>
    <w:rsid w:val="598A738C"/>
    <w:rsid w:val="598C162D"/>
    <w:rsid w:val="59A71CEC"/>
    <w:rsid w:val="59AA358A"/>
    <w:rsid w:val="59C208D3"/>
    <w:rsid w:val="59D5279A"/>
    <w:rsid w:val="59EA7E2A"/>
    <w:rsid w:val="5A1D1FAE"/>
    <w:rsid w:val="5A290952"/>
    <w:rsid w:val="5A315A59"/>
    <w:rsid w:val="5A5848AF"/>
    <w:rsid w:val="5A785436"/>
    <w:rsid w:val="5A7D277F"/>
    <w:rsid w:val="5A843DDB"/>
    <w:rsid w:val="5AA47FD9"/>
    <w:rsid w:val="5AC71F19"/>
    <w:rsid w:val="5AD07020"/>
    <w:rsid w:val="5AD3266C"/>
    <w:rsid w:val="5AD7215D"/>
    <w:rsid w:val="5B060C94"/>
    <w:rsid w:val="5B123195"/>
    <w:rsid w:val="5B2630E4"/>
    <w:rsid w:val="5B3E042E"/>
    <w:rsid w:val="5B5163B3"/>
    <w:rsid w:val="5B597015"/>
    <w:rsid w:val="5B7C0F56"/>
    <w:rsid w:val="5B834092"/>
    <w:rsid w:val="5B85605C"/>
    <w:rsid w:val="5B9067AF"/>
    <w:rsid w:val="5B9E711E"/>
    <w:rsid w:val="5BA069F2"/>
    <w:rsid w:val="5BA5225B"/>
    <w:rsid w:val="5BB24978"/>
    <w:rsid w:val="5BCA3A6F"/>
    <w:rsid w:val="5BF22FC6"/>
    <w:rsid w:val="5BFE7BBD"/>
    <w:rsid w:val="5C164F06"/>
    <w:rsid w:val="5C1B076F"/>
    <w:rsid w:val="5C34538D"/>
    <w:rsid w:val="5C4220EC"/>
    <w:rsid w:val="5C4F21C6"/>
    <w:rsid w:val="5C545A2F"/>
    <w:rsid w:val="5C675762"/>
    <w:rsid w:val="5C695252"/>
    <w:rsid w:val="5C846314"/>
    <w:rsid w:val="5C8A6BDB"/>
    <w:rsid w:val="5C902F0B"/>
    <w:rsid w:val="5C995F1D"/>
    <w:rsid w:val="5CA96C01"/>
    <w:rsid w:val="5CC42BB4"/>
    <w:rsid w:val="5CE6025C"/>
    <w:rsid w:val="5CF3349A"/>
    <w:rsid w:val="5D2673CB"/>
    <w:rsid w:val="5D2D075A"/>
    <w:rsid w:val="5D467A6D"/>
    <w:rsid w:val="5D5850AB"/>
    <w:rsid w:val="5D6C5EBB"/>
    <w:rsid w:val="5D7243BE"/>
    <w:rsid w:val="5D8F4F70"/>
    <w:rsid w:val="5DB1138B"/>
    <w:rsid w:val="5DCD1351"/>
    <w:rsid w:val="5DCD7847"/>
    <w:rsid w:val="5DD40BD5"/>
    <w:rsid w:val="5DD45079"/>
    <w:rsid w:val="5DFB2606"/>
    <w:rsid w:val="5E1504DA"/>
    <w:rsid w:val="5E197DFF"/>
    <w:rsid w:val="5E203E1A"/>
    <w:rsid w:val="5E5B12F6"/>
    <w:rsid w:val="5E734892"/>
    <w:rsid w:val="5E9071F2"/>
    <w:rsid w:val="5EA10DB3"/>
    <w:rsid w:val="5EB033F0"/>
    <w:rsid w:val="5EB629D1"/>
    <w:rsid w:val="5EC96260"/>
    <w:rsid w:val="5EF01A3F"/>
    <w:rsid w:val="5EF05EE3"/>
    <w:rsid w:val="5F0251DF"/>
    <w:rsid w:val="5F085861"/>
    <w:rsid w:val="5F1D17DE"/>
    <w:rsid w:val="5F1E1F19"/>
    <w:rsid w:val="5F1F2324"/>
    <w:rsid w:val="5F434264"/>
    <w:rsid w:val="5F491BD1"/>
    <w:rsid w:val="5F4E49B7"/>
    <w:rsid w:val="5F6B5569"/>
    <w:rsid w:val="5F6F3D2D"/>
    <w:rsid w:val="5F772160"/>
    <w:rsid w:val="5F7C32D2"/>
    <w:rsid w:val="5F7F1015"/>
    <w:rsid w:val="5F920D48"/>
    <w:rsid w:val="5FC3459E"/>
    <w:rsid w:val="5FD21144"/>
    <w:rsid w:val="5FD70E51"/>
    <w:rsid w:val="5FE33352"/>
    <w:rsid w:val="5FFF5CB2"/>
    <w:rsid w:val="602776E2"/>
    <w:rsid w:val="602816AC"/>
    <w:rsid w:val="602D0A71"/>
    <w:rsid w:val="60343BAD"/>
    <w:rsid w:val="60367925"/>
    <w:rsid w:val="60545FFD"/>
    <w:rsid w:val="605F3233"/>
    <w:rsid w:val="607246D5"/>
    <w:rsid w:val="60934D78"/>
    <w:rsid w:val="609E39B0"/>
    <w:rsid w:val="60AE3960"/>
    <w:rsid w:val="60E07891"/>
    <w:rsid w:val="610C692D"/>
    <w:rsid w:val="612B1454"/>
    <w:rsid w:val="6138147B"/>
    <w:rsid w:val="61642270"/>
    <w:rsid w:val="61645671"/>
    <w:rsid w:val="61691F7C"/>
    <w:rsid w:val="617A1A94"/>
    <w:rsid w:val="618E553F"/>
    <w:rsid w:val="618F19E3"/>
    <w:rsid w:val="619743F4"/>
    <w:rsid w:val="61A22D98"/>
    <w:rsid w:val="61B950B2"/>
    <w:rsid w:val="61D75138"/>
    <w:rsid w:val="620677CB"/>
    <w:rsid w:val="620A02AE"/>
    <w:rsid w:val="6220088D"/>
    <w:rsid w:val="62224CAA"/>
    <w:rsid w:val="62375BD7"/>
    <w:rsid w:val="62404A8B"/>
    <w:rsid w:val="624221BA"/>
    <w:rsid w:val="62501F8C"/>
    <w:rsid w:val="626369CC"/>
    <w:rsid w:val="62740BD9"/>
    <w:rsid w:val="62742987"/>
    <w:rsid w:val="627D5CDF"/>
    <w:rsid w:val="6283706E"/>
    <w:rsid w:val="629D3C8C"/>
    <w:rsid w:val="62BB2364"/>
    <w:rsid w:val="62DE3CDE"/>
    <w:rsid w:val="62EC278F"/>
    <w:rsid w:val="62EC6150"/>
    <w:rsid w:val="62FB30A8"/>
    <w:rsid w:val="62FF66F4"/>
    <w:rsid w:val="632B573B"/>
    <w:rsid w:val="634E142A"/>
    <w:rsid w:val="635A0CE9"/>
    <w:rsid w:val="637349EC"/>
    <w:rsid w:val="637529A4"/>
    <w:rsid w:val="637864A7"/>
    <w:rsid w:val="63827325"/>
    <w:rsid w:val="638E5CCA"/>
    <w:rsid w:val="63950E07"/>
    <w:rsid w:val="63972DD1"/>
    <w:rsid w:val="63AE1EC8"/>
    <w:rsid w:val="63B82D47"/>
    <w:rsid w:val="63BD210C"/>
    <w:rsid w:val="63BF40D6"/>
    <w:rsid w:val="63C464CF"/>
    <w:rsid w:val="64033FC2"/>
    <w:rsid w:val="6415590B"/>
    <w:rsid w:val="642B176B"/>
    <w:rsid w:val="64416899"/>
    <w:rsid w:val="64590086"/>
    <w:rsid w:val="645E38EF"/>
    <w:rsid w:val="6486074F"/>
    <w:rsid w:val="648669A1"/>
    <w:rsid w:val="64CC26CC"/>
    <w:rsid w:val="64D12312"/>
    <w:rsid w:val="64FB2EEB"/>
    <w:rsid w:val="65045E61"/>
    <w:rsid w:val="653E102A"/>
    <w:rsid w:val="657C3A76"/>
    <w:rsid w:val="65827169"/>
    <w:rsid w:val="65B732B6"/>
    <w:rsid w:val="65BC6B1F"/>
    <w:rsid w:val="65D200F0"/>
    <w:rsid w:val="65D379C4"/>
    <w:rsid w:val="65F067C8"/>
    <w:rsid w:val="660A3F5C"/>
    <w:rsid w:val="660D737A"/>
    <w:rsid w:val="66140709"/>
    <w:rsid w:val="66287D10"/>
    <w:rsid w:val="66826A6F"/>
    <w:rsid w:val="66C13CC1"/>
    <w:rsid w:val="66C35C8B"/>
    <w:rsid w:val="66D659BE"/>
    <w:rsid w:val="66D954AE"/>
    <w:rsid w:val="66DD4F9F"/>
    <w:rsid w:val="67002A3B"/>
    <w:rsid w:val="67340937"/>
    <w:rsid w:val="673E5311"/>
    <w:rsid w:val="67636EEB"/>
    <w:rsid w:val="677C2960"/>
    <w:rsid w:val="6784541A"/>
    <w:rsid w:val="679A2E90"/>
    <w:rsid w:val="67A1056A"/>
    <w:rsid w:val="67AF0FD9"/>
    <w:rsid w:val="67D31EFE"/>
    <w:rsid w:val="67E67E83"/>
    <w:rsid w:val="67FA5148"/>
    <w:rsid w:val="67FE698B"/>
    <w:rsid w:val="68242294"/>
    <w:rsid w:val="683E1A6D"/>
    <w:rsid w:val="685F7695"/>
    <w:rsid w:val="68701E42"/>
    <w:rsid w:val="68757459"/>
    <w:rsid w:val="68790CF7"/>
    <w:rsid w:val="68994EF5"/>
    <w:rsid w:val="68A67612"/>
    <w:rsid w:val="68AF64C7"/>
    <w:rsid w:val="68D05980"/>
    <w:rsid w:val="68D26659"/>
    <w:rsid w:val="68E63EB3"/>
    <w:rsid w:val="68EC14C9"/>
    <w:rsid w:val="68F04177"/>
    <w:rsid w:val="6908207B"/>
    <w:rsid w:val="690B3981"/>
    <w:rsid w:val="692213C1"/>
    <w:rsid w:val="69256789"/>
    <w:rsid w:val="69412D69"/>
    <w:rsid w:val="6942733B"/>
    <w:rsid w:val="69507E77"/>
    <w:rsid w:val="69790883"/>
    <w:rsid w:val="69845BA5"/>
    <w:rsid w:val="69A00505"/>
    <w:rsid w:val="69A41DA4"/>
    <w:rsid w:val="69C53AC8"/>
    <w:rsid w:val="69F24F19"/>
    <w:rsid w:val="69F61166"/>
    <w:rsid w:val="69FA19C4"/>
    <w:rsid w:val="6A0375FA"/>
    <w:rsid w:val="6A2922A9"/>
    <w:rsid w:val="6A331379"/>
    <w:rsid w:val="6A413A96"/>
    <w:rsid w:val="6A415844"/>
    <w:rsid w:val="6A474B69"/>
    <w:rsid w:val="6A527A52"/>
    <w:rsid w:val="6A5D278F"/>
    <w:rsid w:val="6A5F4AB0"/>
    <w:rsid w:val="6A646982"/>
    <w:rsid w:val="6A793230"/>
    <w:rsid w:val="6A794FDE"/>
    <w:rsid w:val="6AEB57B0"/>
    <w:rsid w:val="6AEF52A0"/>
    <w:rsid w:val="6AF97ECD"/>
    <w:rsid w:val="6B3455FE"/>
    <w:rsid w:val="6B38032B"/>
    <w:rsid w:val="6B43383E"/>
    <w:rsid w:val="6B623CC4"/>
    <w:rsid w:val="6B6537B4"/>
    <w:rsid w:val="6B7D28AC"/>
    <w:rsid w:val="6B7E03D2"/>
    <w:rsid w:val="6BB362CE"/>
    <w:rsid w:val="6BC71D79"/>
    <w:rsid w:val="6BE44432"/>
    <w:rsid w:val="6BF40694"/>
    <w:rsid w:val="6C24541E"/>
    <w:rsid w:val="6C4433CA"/>
    <w:rsid w:val="6C474C68"/>
    <w:rsid w:val="6C627CF4"/>
    <w:rsid w:val="6CAE6A95"/>
    <w:rsid w:val="6CB30550"/>
    <w:rsid w:val="6CC40127"/>
    <w:rsid w:val="6CCB7647"/>
    <w:rsid w:val="6CD24E7A"/>
    <w:rsid w:val="6CD7423E"/>
    <w:rsid w:val="6CF748E0"/>
    <w:rsid w:val="6CFC1EF7"/>
    <w:rsid w:val="6D125276"/>
    <w:rsid w:val="6D301BA0"/>
    <w:rsid w:val="6D392803"/>
    <w:rsid w:val="6D3A657B"/>
    <w:rsid w:val="6D486EEA"/>
    <w:rsid w:val="6D513FF0"/>
    <w:rsid w:val="6D535020"/>
    <w:rsid w:val="6D57712D"/>
    <w:rsid w:val="6D875C64"/>
    <w:rsid w:val="6D8819DC"/>
    <w:rsid w:val="6DC5053A"/>
    <w:rsid w:val="6DCF760B"/>
    <w:rsid w:val="6DE22E9A"/>
    <w:rsid w:val="6E005A16"/>
    <w:rsid w:val="6E4C0C5C"/>
    <w:rsid w:val="6E4C47B8"/>
    <w:rsid w:val="6E5212E8"/>
    <w:rsid w:val="6E5378F4"/>
    <w:rsid w:val="6E5673E4"/>
    <w:rsid w:val="6E69536A"/>
    <w:rsid w:val="6E6C4E5A"/>
    <w:rsid w:val="6E7853F6"/>
    <w:rsid w:val="6E7A1325"/>
    <w:rsid w:val="6E8201DA"/>
    <w:rsid w:val="6E8B52E0"/>
    <w:rsid w:val="6E9034F8"/>
    <w:rsid w:val="6EAD0FDB"/>
    <w:rsid w:val="6EFD5AB2"/>
    <w:rsid w:val="6F03756C"/>
    <w:rsid w:val="6F141779"/>
    <w:rsid w:val="6F1F28F9"/>
    <w:rsid w:val="6F213E96"/>
    <w:rsid w:val="6F255735"/>
    <w:rsid w:val="6F265009"/>
    <w:rsid w:val="6F451933"/>
    <w:rsid w:val="6F7C10CD"/>
    <w:rsid w:val="6FC211D5"/>
    <w:rsid w:val="6FCA62DC"/>
    <w:rsid w:val="700215D2"/>
    <w:rsid w:val="70052E70"/>
    <w:rsid w:val="70180DF5"/>
    <w:rsid w:val="701B08E6"/>
    <w:rsid w:val="701E2184"/>
    <w:rsid w:val="702C48A1"/>
    <w:rsid w:val="703D44F7"/>
    <w:rsid w:val="703F45D4"/>
    <w:rsid w:val="705067E1"/>
    <w:rsid w:val="705838E8"/>
    <w:rsid w:val="705840F0"/>
    <w:rsid w:val="7084648B"/>
    <w:rsid w:val="70974410"/>
    <w:rsid w:val="70C25205"/>
    <w:rsid w:val="70C62C01"/>
    <w:rsid w:val="70CE5958"/>
    <w:rsid w:val="70FF5B11"/>
    <w:rsid w:val="71042BEE"/>
    <w:rsid w:val="710B095A"/>
    <w:rsid w:val="711C4915"/>
    <w:rsid w:val="711E19CD"/>
    <w:rsid w:val="71593474"/>
    <w:rsid w:val="715F2A54"/>
    <w:rsid w:val="71623F9D"/>
    <w:rsid w:val="717402AD"/>
    <w:rsid w:val="71740ADD"/>
    <w:rsid w:val="718304F0"/>
    <w:rsid w:val="71BC6597"/>
    <w:rsid w:val="71CF1988"/>
    <w:rsid w:val="71E35433"/>
    <w:rsid w:val="71EF7A13"/>
    <w:rsid w:val="71F413EE"/>
    <w:rsid w:val="72001B41"/>
    <w:rsid w:val="723467E5"/>
    <w:rsid w:val="725325B9"/>
    <w:rsid w:val="727B566C"/>
    <w:rsid w:val="72807126"/>
    <w:rsid w:val="72D74F98"/>
    <w:rsid w:val="72F24482"/>
    <w:rsid w:val="72FA6ED8"/>
    <w:rsid w:val="72FC60A4"/>
    <w:rsid w:val="73102258"/>
    <w:rsid w:val="73217FC1"/>
    <w:rsid w:val="73245D03"/>
    <w:rsid w:val="732C6966"/>
    <w:rsid w:val="734B7734"/>
    <w:rsid w:val="734E2D80"/>
    <w:rsid w:val="73555EBD"/>
    <w:rsid w:val="73796CBD"/>
    <w:rsid w:val="738467A2"/>
    <w:rsid w:val="73A11255"/>
    <w:rsid w:val="73B2330F"/>
    <w:rsid w:val="73D9089C"/>
    <w:rsid w:val="740A3A87"/>
    <w:rsid w:val="741C4C2C"/>
    <w:rsid w:val="74343D24"/>
    <w:rsid w:val="74784559"/>
    <w:rsid w:val="74806F69"/>
    <w:rsid w:val="748E78D8"/>
    <w:rsid w:val="74AA2238"/>
    <w:rsid w:val="74B102BE"/>
    <w:rsid w:val="74B12738"/>
    <w:rsid w:val="74B82BA7"/>
    <w:rsid w:val="74C23A26"/>
    <w:rsid w:val="74C7103C"/>
    <w:rsid w:val="74C72DEA"/>
    <w:rsid w:val="74E120FE"/>
    <w:rsid w:val="751021BE"/>
    <w:rsid w:val="75134281"/>
    <w:rsid w:val="75220020"/>
    <w:rsid w:val="75387745"/>
    <w:rsid w:val="754206C3"/>
    <w:rsid w:val="7546457C"/>
    <w:rsid w:val="755D54FC"/>
    <w:rsid w:val="75695C4F"/>
    <w:rsid w:val="75705230"/>
    <w:rsid w:val="75B22E43"/>
    <w:rsid w:val="75BF457F"/>
    <w:rsid w:val="75ED6880"/>
    <w:rsid w:val="75FC4D15"/>
    <w:rsid w:val="760237DF"/>
    <w:rsid w:val="760342F6"/>
    <w:rsid w:val="760836BA"/>
    <w:rsid w:val="76253DBA"/>
    <w:rsid w:val="7634625D"/>
    <w:rsid w:val="76422779"/>
    <w:rsid w:val="76500BBD"/>
    <w:rsid w:val="765B5EE0"/>
    <w:rsid w:val="76636B42"/>
    <w:rsid w:val="76946CFC"/>
    <w:rsid w:val="76A01B45"/>
    <w:rsid w:val="76B949B4"/>
    <w:rsid w:val="76C375E1"/>
    <w:rsid w:val="76D37824"/>
    <w:rsid w:val="76FD3932"/>
    <w:rsid w:val="77075720"/>
    <w:rsid w:val="770E67D7"/>
    <w:rsid w:val="771950AE"/>
    <w:rsid w:val="773348EE"/>
    <w:rsid w:val="77495D38"/>
    <w:rsid w:val="77534E09"/>
    <w:rsid w:val="77660698"/>
    <w:rsid w:val="77737259"/>
    <w:rsid w:val="7789082B"/>
    <w:rsid w:val="779C40BA"/>
    <w:rsid w:val="77A2369A"/>
    <w:rsid w:val="77B533CE"/>
    <w:rsid w:val="77D777E8"/>
    <w:rsid w:val="77ED0DBA"/>
    <w:rsid w:val="77F24622"/>
    <w:rsid w:val="780D4FB8"/>
    <w:rsid w:val="784F737E"/>
    <w:rsid w:val="786A240A"/>
    <w:rsid w:val="78782095"/>
    <w:rsid w:val="788A485A"/>
    <w:rsid w:val="78911745"/>
    <w:rsid w:val="789E3E62"/>
    <w:rsid w:val="78D6184E"/>
    <w:rsid w:val="78D635FC"/>
    <w:rsid w:val="78E8332F"/>
    <w:rsid w:val="78F87A16"/>
    <w:rsid w:val="78FD502C"/>
    <w:rsid w:val="79075EAB"/>
    <w:rsid w:val="790E7239"/>
    <w:rsid w:val="79142376"/>
    <w:rsid w:val="79382508"/>
    <w:rsid w:val="794E333B"/>
    <w:rsid w:val="795310F0"/>
    <w:rsid w:val="797A48CF"/>
    <w:rsid w:val="79921895"/>
    <w:rsid w:val="79E8574D"/>
    <w:rsid w:val="7A001B51"/>
    <w:rsid w:val="7A287E87"/>
    <w:rsid w:val="7A3902E6"/>
    <w:rsid w:val="7A3B22B0"/>
    <w:rsid w:val="7A4F7B0A"/>
    <w:rsid w:val="7A6A04A0"/>
    <w:rsid w:val="7A7237F8"/>
    <w:rsid w:val="7A923E9A"/>
    <w:rsid w:val="7A936904"/>
    <w:rsid w:val="7AA63662"/>
    <w:rsid w:val="7ABC4A73"/>
    <w:rsid w:val="7ABE07EB"/>
    <w:rsid w:val="7ABF6D39"/>
    <w:rsid w:val="7AF34939"/>
    <w:rsid w:val="7B1F0E69"/>
    <w:rsid w:val="7B1F195E"/>
    <w:rsid w:val="7B4E1B6F"/>
    <w:rsid w:val="7B5C4722"/>
    <w:rsid w:val="7B643486"/>
    <w:rsid w:val="7B71585E"/>
    <w:rsid w:val="7B784E3E"/>
    <w:rsid w:val="7B7A6E08"/>
    <w:rsid w:val="7B7E6F25"/>
    <w:rsid w:val="7B9A3006"/>
    <w:rsid w:val="7BA06143"/>
    <w:rsid w:val="7BA23C69"/>
    <w:rsid w:val="7BAE0860"/>
    <w:rsid w:val="7BD209F2"/>
    <w:rsid w:val="7BDB1CFE"/>
    <w:rsid w:val="7BDF310F"/>
    <w:rsid w:val="7BF30969"/>
    <w:rsid w:val="7C042B76"/>
    <w:rsid w:val="7C095F3E"/>
    <w:rsid w:val="7C17769E"/>
    <w:rsid w:val="7C305719"/>
    <w:rsid w:val="7C460A98"/>
    <w:rsid w:val="7C4B4301"/>
    <w:rsid w:val="7C656CDF"/>
    <w:rsid w:val="7C6F4493"/>
    <w:rsid w:val="7C792C1C"/>
    <w:rsid w:val="7C7A4BE6"/>
    <w:rsid w:val="7C9061B7"/>
    <w:rsid w:val="7C991510"/>
    <w:rsid w:val="7CA9195E"/>
    <w:rsid w:val="7CB26CCA"/>
    <w:rsid w:val="7CE64029"/>
    <w:rsid w:val="7D1E4801"/>
    <w:rsid w:val="7D2A03BA"/>
    <w:rsid w:val="7D3923AB"/>
    <w:rsid w:val="7D44147C"/>
    <w:rsid w:val="7D545437"/>
    <w:rsid w:val="7D8C2E23"/>
    <w:rsid w:val="7D92659D"/>
    <w:rsid w:val="7D977504"/>
    <w:rsid w:val="7DA737B9"/>
    <w:rsid w:val="7DB859C6"/>
    <w:rsid w:val="7DBA7990"/>
    <w:rsid w:val="7DCA74A7"/>
    <w:rsid w:val="7DD81BC4"/>
    <w:rsid w:val="7DFF35F5"/>
    <w:rsid w:val="7E1F5A45"/>
    <w:rsid w:val="7E265025"/>
    <w:rsid w:val="7E2B6198"/>
    <w:rsid w:val="7E2D0162"/>
    <w:rsid w:val="7E576F8D"/>
    <w:rsid w:val="7E6D0694"/>
    <w:rsid w:val="7E8B4C0D"/>
    <w:rsid w:val="7EAE4CFC"/>
    <w:rsid w:val="7EC144CC"/>
    <w:rsid w:val="7ED21514"/>
    <w:rsid w:val="7EF02F3D"/>
    <w:rsid w:val="7F107805"/>
    <w:rsid w:val="7F3635A4"/>
    <w:rsid w:val="7F3B68AE"/>
    <w:rsid w:val="7F4A6AF1"/>
    <w:rsid w:val="7F4D0390"/>
    <w:rsid w:val="7F587460"/>
    <w:rsid w:val="7F7122D0"/>
    <w:rsid w:val="7FB4040F"/>
    <w:rsid w:val="7FD44AD8"/>
    <w:rsid w:val="7FE01204"/>
    <w:rsid w:val="7FF30F37"/>
    <w:rsid w:val="7FFB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4"/>
    <w:next w:val="1"/>
    <w:link w:val="24"/>
    <w:qFormat/>
    <w:uiPriority w:val="9"/>
    <w:pPr>
      <w:outlineLvl w:val="1"/>
    </w:pPr>
    <w:rPr>
      <w:rFonts w:ascii="Calibri Light" w:hAnsi="Calibri Light" w:eastAsia="宋体" w:cs="Times New Roman"/>
      <w:sz w:val="32"/>
    </w:rPr>
  </w:style>
  <w:style w:type="paragraph" w:styleId="4">
    <w:name w:val="heading 3"/>
    <w:basedOn w:val="1"/>
    <w:next w:val="1"/>
    <w:link w:val="23"/>
    <w:qFormat/>
    <w:uiPriority w:val="9"/>
    <w:pPr>
      <w:keepNext/>
      <w:keepLines/>
      <w:jc w:val="left"/>
      <w:outlineLvl w:val="2"/>
    </w:pPr>
    <w:rPr>
      <w:b/>
      <w:bCs/>
      <w:sz w:val="28"/>
      <w:szCs w:val="32"/>
    </w:rPr>
  </w:style>
  <w:style w:type="paragraph" w:styleId="5">
    <w:name w:val="heading 4"/>
    <w:basedOn w:val="6"/>
    <w:next w:val="1"/>
    <w:unhideWhenUsed/>
    <w:qFormat/>
    <w:uiPriority w:val="9"/>
    <w:pPr>
      <w:spacing w:before="0" w:after="0" w:line="240" w:lineRule="auto"/>
      <w:jc w:val="left"/>
      <w:outlineLvl w:val="3"/>
    </w:pPr>
    <w:rPr>
      <w:rFonts w:asciiTheme="majorHAnsi" w:hAnsiTheme="majorHAnsi" w:eastAsiaTheme="majorEastAsia" w:cstheme="majorBidi"/>
      <w:bCs w:val="0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unhideWhenUsed/>
    <w:qFormat/>
    <w:uiPriority w:val="39"/>
    <w:pPr>
      <w:ind w:left="2520" w:leftChars="1200"/>
    </w:pPr>
    <w:rPr>
      <w:szCs w:val="22"/>
    </w:rPr>
  </w:style>
  <w:style w:type="paragraph" w:styleId="8">
    <w:name w:val="toc 5"/>
    <w:basedOn w:val="1"/>
    <w:next w:val="1"/>
    <w:unhideWhenUsed/>
    <w:qFormat/>
    <w:uiPriority w:val="39"/>
    <w:pPr>
      <w:ind w:left="1680" w:leftChars="800"/>
    </w:pPr>
    <w:rPr>
      <w:szCs w:val="22"/>
    </w:rPr>
  </w:style>
  <w:style w:type="paragraph" w:styleId="9">
    <w:name w:val="toc 3"/>
    <w:basedOn w:val="1"/>
    <w:next w:val="1"/>
    <w:qFormat/>
    <w:uiPriority w:val="39"/>
    <w:pPr>
      <w:ind w:left="840" w:leftChars="400"/>
    </w:pPr>
  </w:style>
  <w:style w:type="paragraph" w:styleId="10">
    <w:name w:val="toc 8"/>
    <w:basedOn w:val="1"/>
    <w:next w:val="1"/>
    <w:unhideWhenUsed/>
    <w:qFormat/>
    <w:uiPriority w:val="39"/>
    <w:pPr>
      <w:ind w:left="2940" w:leftChars="1400"/>
    </w:pPr>
    <w:rPr>
      <w:szCs w:val="22"/>
    </w:rPr>
  </w:style>
  <w:style w:type="paragraph" w:styleId="11">
    <w:name w:val="Date"/>
    <w:basedOn w:val="1"/>
    <w:next w:val="1"/>
    <w:link w:val="33"/>
    <w:qFormat/>
    <w:uiPriority w:val="0"/>
    <w:pPr>
      <w:ind w:left="100" w:leftChars="2500"/>
    </w:pPr>
  </w:style>
  <w:style w:type="paragraph" w:styleId="12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6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4">
    <w:name w:val="toc 1"/>
    <w:basedOn w:val="1"/>
    <w:next w:val="1"/>
    <w:qFormat/>
    <w:uiPriority w:val="39"/>
  </w:style>
  <w:style w:type="paragraph" w:styleId="15">
    <w:name w:val="toc 4"/>
    <w:basedOn w:val="1"/>
    <w:next w:val="1"/>
    <w:unhideWhenUsed/>
    <w:qFormat/>
    <w:uiPriority w:val="39"/>
    <w:pPr>
      <w:ind w:left="1260" w:leftChars="600"/>
    </w:pPr>
    <w:rPr>
      <w:szCs w:val="22"/>
    </w:rPr>
  </w:style>
  <w:style w:type="paragraph" w:styleId="16">
    <w:name w:val="toc 6"/>
    <w:basedOn w:val="1"/>
    <w:next w:val="1"/>
    <w:unhideWhenUsed/>
    <w:qFormat/>
    <w:uiPriority w:val="39"/>
    <w:pPr>
      <w:ind w:left="2100" w:leftChars="1000"/>
    </w:pPr>
    <w:rPr>
      <w:szCs w:val="22"/>
    </w:rPr>
  </w:style>
  <w:style w:type="paragraph" w:styleId="17">
    <w:name w:val="toc 2"/>
    <w:basedOn w:val="1"/>
    <w:next w:val="1"/>
    <w:qFormat/>
    <w:uiPriority w:val="39"/>
    <w:pPr>
      <w:ind w:left="420" w:leftChars="200"/>
    </w:pPr>
  </w:style>
  <w:style w:type="paragraph" w:styleId="18">
    <w:name w:val="toc 9"/>
    <w:basedOn w:val="1"/>
    <w:next w:val="1"/>
    <w:unhideWhenUsed/>
    <w:qFormat/>
    <w:uiPriority w:val="39"/>
    <w:pPr>
      <w:ind w:left="3360" w:leftChars="1600"/>
    </w:pPr>
    <w:rPr>
      <w:szCs w:val="22"/>
    </w:rPr>
  </w:style>
  <w:style w:type="paragraph" w:styleId="19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ind w:left="0" w:leftChars="0"/>
      <w:jc w:val="left"/>
    </w:pPr>
    <w:rPr>
      <w:rFonts w:ascii="宋体" w:hAnsi="宋体" w:eastAsia="宋体" w:cs="宋体"/>
      <w:kern w:val="0"/>
      <w:szCs w:val="24"/>
    </w:rPr>
  </w:style>
  <w:style w:type="character" w:styleId="22">
    <w:name w:val="Hyperlink"/>
    <w:basedOn w:val="2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3">
    <w:name w:val="标题 3 Char"/>
    <w:basedOn w:val="21"/>
    <w:link w:val="4"/>
    <w:qFormat/>
    <w:uiPriority w:val="9"/>
    <w:rPr>
      <w:rFonts w:asciiTheme="minorHAnsi" w:hAnsiTheme="minorHAnsi" w:eastAsiaTheme="minorEastAsia" w:cstheme="minorBidi"/>
      <w:b/>
      <w:bCs/>
      <w:kern w:val="2"/>
      <w:sz w:val="28"/>
      <w:szCs w:val="32"/>
    </w:rPr>
  </w:style>
  <w:style w:type="character" w:customStyle="1" w:styleId="24">
    <w:name w:val="标题 2 Char"/>
    <w:link w:val="3"/>
    <w:qFormat/>
    <w:uiPriority w:val="9"/>
    <w:rPr>
      <w:rFonts w:ascii="Calibri Light" w:hAnsi="Calibri Light"/>
      <w:b/>
      <w:bCs/>
      <w:kern w:val="2"/>
      <w:sz w:val="32"/>
      <w:szCs w:val="32"/>
    </w:rPr>
  </w:style>
  <w:style w:type="character" w:customStyle="1" w:styleId="25">
    <w:name w:val="页脚 Char"/>
    <w:basedOn w:val="21"/>
    <w:link w:val="12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页眉 Char"/>
    <w:basedOn w:val="21"/>
    <w:link w:val="13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paragraph" w:customStyle="1" w:styleId="27">
    <w:name w:val="列出段落1"/>
    <w:basedOn w:val="1"/>
    <w:qFormat/>
    <w:uiPriority w:val="34"/>
    <w:pPr>
      <w:ind w:firstLine="420" w:firstLineChars="200"/>
    </w:pPr>
  </w:style>
  <w:style w:type="paragraph" w:styleId="28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Cs w:val="22"/>
    </w:rPr>
  </w:style>
  <w:style w:type="character" w:customStyle="1" w:styleId="29">
    <w:name w:val="未处理的提及1"/>
    <w:basedOn w:val="2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0">
    <w:name w:val="未处理的提及2"/>
    <w:basedOn w:val="2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32">
    <w:name w:val="Unresolved Mention"/>
    <w:basedOn w:val="2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3">
    <w:name w:val="日期 Char"/>
    <w:basedOn w:val="21"/>
    <w:link w:val="11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table" w:customStyle="1" w:styleId="34">
    <w:name w:val="网格型1"/>
    <w:basedOn w:val="2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a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E1BE8-41F4-4C10-9A48-B8FB39AA1EE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9</Pages>
  <Words>1329</Words>
  <Characters>1350</Characters>
  <Lines>5</Lines>
  <Paragraphs>1</Paragraphs>
  <TotalTime>0</TotalTime>
  <ScaleCrop>false</ScaleCrop>
  <LinksUpToDate>false</LinksUpToDate>
  <CharactersWithSpaces>1359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2018-10-10T08:40:00Z</dcterms:created>
  <dc:creator>贺贺~</dc:creator>
  <cp:lastModifiedBy>Con2uS</cp:lastModifiedBy>
  <dcterms:modified xsi:type="dcterms:W3CDTF">2023-05-12T03:02:12Z</dcterms:modified>
  <cp:revision>171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DAD208BBCDD44AB7ACC946514CBB0F27</vt:lpwstr>
  </property>
</Properties>
</file>